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20421" w14:textId="77777777" w:rsidR="0085169F" w:rsidRDefault="00DF1ECB" w:rsidP="006E6003">
      <w:pPr>
        <w:pStyle w:val="Kopfzeile"/>
        <w:tabs>
          <w:tab w:val="clear" w:pos="4320"/>
          <w:tab w:val="clear" w:pos="8640"/>
          <w:tab w:val="left" w:pos="-4820"/>
          <w:tab w:val="left" w:pos="0"/>
          <w:tab w:val="left" w:pos="4536"/>
          <w:tab w:val="left" w:pos="9799"/>
        </w:tabs>
        <w:rPr>
          <w:noProof/>
          <w:snapToGrid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0559" behindDoc="0" locked="0" layoutInCell="1" allowOverlap="1" wp14:anchorId="3E9CDF06" wp14:editId="2324B828">
            <wp:simplePos x="0" y="0"/>
            <wp:positionH relativeFrom="margin">
              <wp:posOffset>3034030</wp:posOffset>
            </wp:positionH>
            <wp:positionV relativeFrom="margin">
              <wp:posOffset>-189865</wp:posOffset>
            </wp:positionV>
            <wp:extent cx="3509010" cy="1976120"/>
            <wp:effectExtent l="0" t="0" r="0" b="0"/>
            <wp:wrapSquare wrapText="bothSides"/>
            <wp:docPr id="85" name="Bild 52" descr="art-303320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rt-3033207_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465">
        <w:rPr>
          <w:noProof/>
          <w:snapToGrid/>
          <w:lang w:val="de-DE" w:eastAsia="de-DE"/>
        </w:rPr>
        <w:drawing>
          <wp:anchor distT="0" distB="0" distL="114300" distR="114300" simplePos="0" relativeHeight="251670016" behindDoc="0" locked="0" layoutInCell="1" allowOverlap="1" wp14:anchorId="52B99B3D" wp14:editId="358562A8">
            <wp:simplePos x="0" y="0"/>
            <wp:positionH relativeFrom="margin">
              <wp:posOffset>-495935</wp:posOffset>
            </wp:positionH>
            <wp:positionV relativeFrom="margin">
              <wp:posOffset>-490855</wp:posOffset>
            </wp:positionV>
            <wp:extent cx="531495" cy="6749415"/>
            <wp:effectExtent l="0" t="0" r="0" b="0"/>
            <wp:wrapSquare wrapText="bothSides"/>
            <wp:docPr id="60" name="Bild 60" descr="C:\Users\Muamer\AppData\Local\Microsoft\Windows\INetCache\Content.Word\penci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uamer\AppData\Local\Microsoft\Windows\INetCache\Content.Word\pencil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465">
        <w:rPr>
          <w:noProof/>
          <w:snapToGrid/>
          <w:lang w:val="de-DE" w:eastAsia="de-DE"/>
        </w:rPr>
        <w:drawing>
          <wp:anchor distT="0" distB="0" distL="114300" distR="114300" simplePos="0" relativeHeight="251667968" behindDoc="0" locked="0" layoutInCell="1" allowOverlap="1" wp14:anchorId="5926854C" wp14:editId="35D48C47">
            <wp:simplePos x="0" y="0"/>
            <wp:positionH relativeFrom="margin">
              <wp:posOffset>2821305</wp:posOffset>
            </wp:positionH>
            <wp:positionV relativeFrom="margin">
              <wp:posOffset>-497840</wp:posOffset>
            </wp:positionV>
            <wp:extent cx="531495" cy="6749415"/>
            <wp:effectExtent l="0" t="0" r="0" b="0"/>
            <wp:wrapSquare wrapText="bothSides"/>
            <wp:docPr id="59" name="Bild 59" descr="C:\Users\Muamer\AppData\Local\Microsoft\Windows\INetCache\Content.Word\pencil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uamer\AppData\Local\Microsoft\Windows\INetCache\Content.Word\pencile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495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465">
        <w:rPr>
          <w:noProof/>
          <w:snapToGrid/>
          <w:lang w:val="de-DE" w:eastAsia="de-DE"/>
        </w:rPr>
        <w:drawing>
          <wp:anchor distT="0" distB="0" distL="114300" distR="114300" simplePos="0" relativeHeight="251672064" behindDoc="0" locked="0" layoutInCell="1" allowOverlap="1" wp14:anchorId="36164733" wp14:editId="0FB64D57">
            <wp:simplePos x="0" y="0"/>
            <wp:positionH relativeFrom="margin">
              <wp:posOffset>6212205</wp:posOffset>
            </wp:positionH>
            <wp:positionV relativeFrom="margin">
              <wp:posOffset>-494665</wp:posOffset>
            </wp:positionV>
            <wp:extent cx="546100" cy="6678930"/>
            <wp:effectExtent l="0" t="0" r="0" b="0"/>
            <wp:wrapSquare wrapText="bothSides"/>
            <wp:docPr id="61" name="Bild 61" descr="C:\Users\Muamer\Desktop\office-lerner\Word faltblatt-vorlagen\images\pencile\penci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uamer\Desktop\office-lerner\Word faltblatt-vorlagen\images\pencile\pencil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D01">
        <w:rPr>
          <w:noProof/>
          <w:snapToGrid/>
          <w:lang w:val="de-DE" w:eastAsia="de-DE"/>
        </w:rPr>
        <w:drawing>
          <wp:anchor distT="0" distB="0" distL="114300" distR="114300" simplePos="0" relativeHeight="251674112" behindDoc="0" locked="0" layoutInCell="1" allowOverlap="1" wp14:anchorId="5FC1C5F7" wp14:editId="27D479E3">
            <wp:simplePos x="0" y="0"/>
            <wp:positionH relativeFrom="margin">
              <wp:posOffset>7205345</wp:posOffset>
            </wp:positionH>
            <wp:positionV relativeFrom="margin">
              <wp:posOffset>-875665</wp:posOffset>
            </wp:positionV>
            <wp:extent cx="2347595" cy="1565275"/>
            <wp:effectExtent l="0" t="0" r="0" b="0"/>
            <wp:wrapSquare wrapText="bothSides"/>
            <wp:docPr id="62" name="Bild 62" descr="C:\Users\Muamer\Desktop\office-lerner\Word faltblatt-vorlagen\images\pencile\pun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uamer\Desktop\office-lerner\Word faltblatt-vorlagen\images\pencile\punt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6531F8" w14:textId="77777777" w:rsidR="00CD6E2D" w:rsidRDefault="00CD6E2D">
      <w:pPr>
        <w:pStyle w:val="Kopfzeile"/>
        <w:tabs>
          <w:tab w:val="clear" w:pos="4320"/>
          <w:tab w:val="clear" w:pos="8640"/>
        </w:tabs>
        <w:rPr>
          <w:noProof/>
          <w:snapToGrid/>
        </w:rPr>
      </w:pPr>
    </w:p>
    <w:p w14:paraId="733AB19C" w14:textId="77777777" w:rsidR="00CD6E2D" w:rsidRDefault="00CD6E2D">
      <w:pPr>
        <w:pStyle w:val="Kopfzeile"/>
        <w:tabs>
          <w:tab w:val="clear" w:pos="4320"/>
          <w:tab w:val="clear" w:pos="8640"/>
        </w:tabs>
        <w:rPr>
          <w:noProof/>
          <w:snapToGrid/>
        </w:rPr>
      </w:pPr>
    </w:p>
    <w:p w14:paraId="2DBCA88E" w14:textId="77777777" w:rsidR="00CD6E2D" w:rsidRDefault="00D96D65">
      <w:pPr>
        <w:pStyle w:val="Kopfzeile"/>
        <w:tabs>
          <w:tab w:val="clear" w:pos="4320"/>
          <w:tab w:val="clear" w:pos="8640"/>
        </w:tabs>
        <w:rPr>
          <w:noProof/>
          <w:snapToGrid/>
        </w:rPr>
      </w:pPr>
      <w:r w:rsidRPr="00D96D65">
        <w:rPr>
          <w:noProof/>
          <w:snapToGrid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1D54B52F" wp14:editId="55B79CFF">
                <wp:simplePos x="0" y="0"/>
                <wp:positionH relativeFrom="column">
                  <wp:posOffset>7669530</wp:posOffset>
                </wp:positionH>
                <wp:positionV relativeFrom="paragraph">
                  <wp:posOffset>52070</wp:posOffset>
                </wp:positionV>
                <wp:extent cx="885825" cy="1404620"/>
                <wp:effectExtent l="0" t="0" r="28575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13E86" w14:textId="77777777" w:rsidR="00D96D65" w:rsidRPr="00D96D65" w:rsidRDefault="00D96D65" w:rsidP="00D96D65">
                            <w:pPr>
                              <w:pStyle w:val="berschrift2"/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>
                              <w:t>Unsere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03.9pt;margin-top:4.1pt;width:69.75pt;height:110.6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">
                <v:textbox style="mso-fit-shape-to-text:t">
                  <w:txbxContent>
                    <w:p w:rsidR="00D96D65" w:rsidRPr="00D96D65" w:rsidRDefault="00D96D65" w:rsidP="00D96D65">
                      <w:pPr>
                        <w:pStyle w:val="berschrift2"/>
                        <w:rPr>
                          <w:rFonts w:asciiTheme="minorHAnsi" w:hAnsiTheme="minorHAnsi" w:cstheme="minorHAnsi"/>
                        </w:rPr>
                      </w:pPr>
                      <w:proofErr w:type="spellStart"/>
                      <w:r>
                        <w:t>Unsere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9B253B" w14:textId="77777777" w:rsidR="00CD6E2D" w:rsidRDefault="00CD6E2D">
      <w:pPr>
        <w:pStyle w:val="Kopfzeile"/>
        <w:tabs>
          <w:tab w:val="clear" w:pos="4320"/>
          <w:tab w:val="clear" w:pos="8640"/>
        </w:tabs>
        <w:rPr>
          <w:noProof/>
          <w:snapToGrid/>
        </w:rPr>
      </w:pPr>
    </w:p>
    <w:p w14:paraId="0FF01384" w14:textId="77777777" w:rsidR="00CD6E2D" w:rsidRDefault="00CD6E2D">
      <w:pPr>
        <w:pStyle w:val="Kopfzeile"/>
        <w:tabs>
          <w:tab w:val="clear" w:pos="4320"/>
          <w:tab w:val="clear" w:pos="8640"/>
        </w:tabs>
        <w:rPr>
          <w:noProof/>
          <w:snapToGrid/>
        </w:rPr>
      </w:pPr>
    </w:p>
    <w:p w14:paraId="08296295" w14:textId="77777777" w:rsidR="00CD6E2D" w:rsidRDefault="00D96D65">
      <w:pPr>
        <w:pStyle w:val="Kopfzeile"/>
        <w:tabs>
          <w:tab w:val="clear" w:pos="4320"/>
          <w:tab w:val="clear" w:pos="8640"/>
        </w:tabs>
        <w:rPr>
          <w:noProof/>
          <w:snapToGrid/>
        </w:rPr>
      </w:pPr>
      <w:r>
        <w:rPr>
          <w:noProof/>
          <w:snapToGrid/>
          <w:lang w:val="de-DE" w:eastAsia="de-DE"/>
        </w:rPr>
        <w:drawing>
          <wp:anchor distT="0" distB="0" distL="114300" distR="114300" simplePos="0" relativeHeight="251681280" behindDoc="0" locked="0" layoutInCell="1" allowOverlap="1" wp14:anchorId="000EC313" wp14:editId="515E5A9C">
            <wp:simplePos x="0" y="0"/>
            <wp:positionH relativeFrom="column">
              <wp:posOffset>6941820</wp:posOffset>
            </wp:positionH>
            <wp:positionV relativeFrom="paragraph">
              <wp:posOffset>11430</wp:posOffset>
            </wp:positionV>
            <wp:extent cx="2404110" cy="1326211"/>
            <wp:effectExtent l="0" t="0" r="0" b="762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326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7A760" w14:textId="77777777" w:rsidR="00940269" w:rsidRDefault="00343ECB">
      <w:pPr>
        <w:pStyle w:val="Kopfzeile"/>
        <w:tabs>
          <w:tab w:val="clear" w:pos="4320"/>
          <w:tab w:val="clear" w:pos="8640"/>
        </w:tabs>
        <w:rPr>
          <w:noProof/>
          <w:snapToGrid/>
        </w:rPr>
      </w:pPr>
      <w:r>
        <w:rPr>
          <w:noProof/>
          <w:snapToGrid/>
          <w:lang w:val="de-DE"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BC7010B" wp14:editId="0C7FD978">
                <wp:simplePos x="0" y="0"/>
                <wp:positionH relativeFrom="page">
                  <wp:posOffset>7617460</wp:posOffset>
                </wp:positionH>
                <wp:positionV relativeFrom="page">
                  <wp:posOffset>4855845</wp:posOffset>
                </wp:positionV>
                <wp:extent cx="2061210" cy="1854835"/>
                <wp:effectExtent l="0" t="0" r="0" b="0"/>
                <wp:wrapNone/>
                <wp:docPr id="8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85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B736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09780" w14:textId="77777777" w:rsidR="00940269" w:rsidRDefault="00CC4670" w:rsidP="00CC4670">
                            <w:pPr>
                              <w:pStyle w:val="berschrift3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Das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Ganztagsangebot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der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Kinzigtalschule</w:t>
                            </w:r>
                          </w:p>
                          <w:p w14:paraId="59B0F971" w14:textId="77777777" w:rsidR="00CC4670" w:rsidRDefault="00CC4670" w:rsidP="00CC4670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755E4C20" w14:textId="77777777" w:rsidR="00CC4670" w:rsidRDefault="00CC4670" w:rsidP="00CC4670">
                            <w:pPr>
                              <w:pStyle w:val="berschrift4"/>
                              <w:jc w:val="center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im</w:t>
                            </w:r>
                            <w:proofErr w:type="spellEnd"/>
                          </w:p>
                          <w:p w14:paraId="3D9B4CEE" w14:textId="77777777" w:rsidR="00CC4670" w:rsidRPr="00CC4670" w:rsidRDefault="00CC4670" w:rsidP="00CC4670">
                            <w:pPr>
                              <w:pStyle w:val="berschrift4"/>
                              <w:jc w:val="center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Pakt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für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den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Nachmittag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margin-left:599.8pt;margin-top:382.35pt;width:162.3pt;height:146.0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" strokecolor="#6b736b">
                <v:textbox>
                  <w:txbxContent>
                    <w:p w:rsidR="00940269" w:rsidRDefault="00CC4670" w:rsidP="00CC4670">
                      <w:pPr>
                        <w:pStyle w:val="berschrift3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lang w:val="it-IT"/>
                        </w:rPr>
                        <w:t>Das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Ganztagsangebot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an der Kinzigtalschule</w:t>
                      </w:r>
                    </w:p>
                    <w:p w:rsidR="00CC4670" w:rsidRDefault="00CC4670" w:rsidP="00CC4670">
                      <w:pPr>
                        <w:rPr>
                          <w:lang w:val="it-IT"/>
                        </w:rPr>
                      </w:pPr>
                    </w:p>
                    <w:p w:rsidR="00CC4670" w:rsidRDefault="00CC4670" w:rsidP="00CC4670">
                      <w:pPr>
                        <w:pStyle w:val="berschrift4"/>
                        <w:jc w:val="center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lang w:val="it-IT"/>
                        </w:rPr>
                        <w:t>im</w:t>
                      </w:r>
                      <w:proofErr w:type="spellEnd"/>
                    </w:p>
                    <w:p w:rsidR="00CC4670" w:rsidRPr="00CC4670" w:rsidRDefault="00CC4670" w:rsidP="00CC4670">
                      <w:pPr>
                        <w:pStyle w:val="berschrift4"/>
                        <w:jc w:val="center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lang w:val="it-IT"/>
                        </w:rPr>
                        <w:t>Pakt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für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den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Nachmittag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5DD4">
        <w:rPr>
          <w:noProof/>
          <w:snapToGrid/>
          <w:lang w:val="de-DE"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FC6753C" wp14:editId="1B8C51D2">
                <wp:simplePos x="0" y="0"/>
                <wp:positionH relativeFrom="page">
                  <wp:posOffset>3867150</wp:posOffset>
                </wp:positionH>
                <wp:positionV relativeFrom="page">
                  <wp:posOffset>2190750</wp:posOffset>
                </wp:positionV>
                <wp:extent cx="2476500" cy="4177030"/>
                <wp:effectExtent l="0" t="0" r="0" b="0"/>
                <wp:wrapNone/>
                <wp:docPr id="8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417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E1794" w14:textId="77777777" w:rsidR="00CD6E2D" w:rsidRPr="00CD6E2D" w:rsidRDefault="00CC4670" w:rsidP="00CD6E2D">
                            <w:pPr>
                              <w:pStyle w:val="berschrift2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proofErr w:type="spellStart"/>
                            <w:r w:rsidRPr="00CD6E2D">
                              <w:rPr>
                                <w:sz w:val="24"/>
                                <w:szCs w:val="24"/>
                                <w:lang w:val="it-IT"/>
                              </w:rPr>
                              <w:t>Ansprechpartner</w:t>
                            </w:r>
                            <w:proofErr w:type="spellEnd"/>
                            <w:r w:rsidRPr="00CD6E2D">
                              <w:rPr>
                                <w:sz w:val="24"/>
                                <w:szCs w:val="24"/>
                                <w:lang w:val="it-IT"/>
                              </w:rPr>
                              <w:t>:</w:t>
                            </w:r>
                          </w:p>
                          <w:p w14:paraId="570B69F2" w14:textId="77777777" w:rsidR="00CD6E2D" w:rsidRDefault="00CD6E2D" w:rsidP="00143A4B">
                            <w:pPr>
                              <w:pStyle w:val="Textkrper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</w:p>
                          <w:p w14:paraId="6BEC594E" w14:textId="77777777" w:rsidR="00CD6E2D" w:rsidRDefault="00CD6E2D" w:rsidP="00143A4B">
                            <w:pPr>
                              <w:pStyle w:val="Textkrper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snapToGrid/>
                                <w:lang w:val="de-DE" w:eastAsia="de-DE"/>
                              </w:rPr>
                              <w:drawing>
                                <wp:inline distT="0" distB="0" distL="0" distR="0" wp14:anchorId="4C7A6B6C" wp14:editId="0F77F33E">
                                  <wp:extent cx="2293200" cy="961200"/>
                                  <wp:effectExtent l="0" t="0" r="0" b="0"/>
                                  <wp:docPr id="92" name="Grafik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3200" cy="96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2AF0DB" w14:textId="77777777" w:rsidR="00CC4670" w:rsidRDefault="00CC4670" w:rsidP="00143A4B">
                            <w:pPr>
                              <w:pStyle w:val="Textkrper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</w:p>
                          <w:p w14:paraId="3B66F493" w14:textId="77777777" w:rsidR="00CC4670" w:rsidRDefault="00CD6E2D" w:rsidP="00CD6E2D">
                            <w:pPr>
                              <w:pStyle w:val="Textkrper"/>
                              <w:ind w:right="-511"/>
                              <w:rPr>
                                <w:rFonts w:ascii="Verdana" w:hAnsi="Verdana"/>
                                <w:color w:val="800000"/>
                              </w:rPr>
                            </w:pPr>
                            <w:r>
                              <w:rPr>
                                <w:noProof/>
                                <w:snapToGrid/>
                                <w:lang w:val="de-DE" w:eastAsia="de-DE"/>
                              </w:rPr>
                              <w:drawing>
                                <wp:inline distT="0" distB="0" distL="0" distR="0" wp14:anchorId="07BB3F4F" wp14:editId="35786C80">
                                  <wp:extent cx="2293620" cy="699770"/>
                                  <wp:effectExtent l="0" t="0" r="0" b="508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3620" cy="699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C17E45" w14:textId="77777777" w:rsidR="00CD6E2D" w:rsidRPr="00102A44" w:rsidRDefault="00CD6E2D" w:rsidP="00CD6E2D">
                            <w:pPr>
                              <w:pStyle w:val="Textkrper"/>
                              <w:ind w:right="-511"/>
                              <w:rPr>
                                <w:rFonts w:ascii="Verdana" w:hAnsi="Verdana"/>
                                <w:color w:val="800000"/>
                              </w:rPr>
                            </w:pPr>
                            <w:r>
                              <w:rPr>
                                <w:noProof/>
                                <w:snapToGrid/>
                                <w:lang w:val="de-DE" w:eastAsia="de-DE"/>
                              </w:rPr>
                              <w:drawing>
                                <wp:inline distT="0" distB="0" distL="0" distR="0" wp14:anchorId="67E74A2E" wp14:editId="2F15C531">
                                  <wp:extent cx="2293620" cy="873760"/>
                                  <wp:effectExtent l="0" t="0" r="0" b="2540"/>
                                  <wp:docPr id="90" name="Grafik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3620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04.5pt;margin-top:172.5pt;width:195pt;height:328.9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" filled="f" stroked="f">
                <v:textbox>
                  <w:txbxContent>
                    <w:p w:rsidR="00CD6E2D" w:rsidRPr="00CD6E2D" w:rsidRDefault="00CC4670" w:rsidP="00CD6E2D">
                      <w:pPr>
                        <w:pStyle w:val="berschrift2"/>
                        <w:rPr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 w:rsidRPr="00CD6E2D">
                        <w:rPr>
                          <w:sz w:val="24"/>
                          <w:szCs w:val="24"/>
                          <w:lang w:val="it-IT"/>
                        </w:rPr>
                        <w:t>Ansprechpartner</w:t>
                      </w:r>
                      <w:proofErr w:type="spellEnd"/>
                      <w:r w:rsidRPr="00CD6E2D">
                        <w:rPr>
                          <w:sz w:val="24"/>
                          <w:szCs w:val="24"/>
                          <w:lang w:val="it-IT"/>
                        </w:rPr>
                        <w:t>:</w:t>
                      </w:r>
                    </w:p>
                    <w:p w:rsidR="00CD6E2D" w:rsidRDefault="00CD6E2D" w:rsidP="00143A4B">
                      <w:pPr>
                        <w:pStyle w:val="Textkrper"/>
                        <w:rPr>
                          <w:rFonts w:ascii="Verdana" w:hAnsi="Verdana"/>
                          <w:lang w:val="it-IT"/>
                        </w:rPr>
                      </w:pPr>
                    </w:p>
                    <w:p w:rsidR="00CD6E2D" w:rsidRDefault="00CD6E2D" w:rsidP="00143A4B">
                      <w:pPr>
                        <w:pStyle w:val="Textkrper"/>
                        <w:rPr>
                          <w:rFonts w:ascii="Verdana" w:hAnsi="Verdana"/>
                          <w:lang w:val="it-IT"/>
                        </w:rPr>
                      </w:pPr>
                      <w:r>
                        <w:rPr>
                          <w:noProof/>
                          <w:snapToGrid/>
                          <w:lang w:val="de-DE" w:eastAsia="de-DE"/>
                        </w:rPr>
                        <w:drawing>
                          <wp:inline distT="0" distB="0" distL="0" distR="0" wp14:anchorId="6A64D552" wp14:editId="39589018">
                            <wp:extent cx="2293200" cy="961200"/>
                            <wp:effectExtent l="0" t="0" r="0" b="0"/>
                            <wp:docPr id="92" name="Grafik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3200" cy="96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4670" w:rsidRDefault="00CC4670" w:rsidP="00143A4B">
                      <w:pPr>
                        <w:pStyle w:val="Textkrper"/>
                        <w:rPr>
                          <w:rFonts w:ascii="Verdana" w:hAnsi="Verdana"/>
                          <w:lang w:val="it-IT"/>
                        </w:rPr>
                      </w:pPr>
                    </w:p>
                    <w:p w:rsidR="00CC4670" w:rsidRDefault="00CD6E2D" w:rsidP="00CD6E2D">
                      <w:pPr>
                        <w:pStyle w:val="Textkrper"/>
                        <w:ind w:right="-511"/>
                        <w:rPr>
                          <w:rFonts w:ascii="Verdana" w:hAnsi="Verdana"/>
                          <w:color w:val="800000"/>
                        </w:rPr>
                      </w:pPr>
                      <w:r>
                        <w:rPr>
                          <w:noProof/>
                          <w:snapToGrid/>
                          <w:lang w:val="de-DE" w:eastAsia="de-DE"/>
                        </w:rPr>
                        <w:drawing>
                          <wp:inline distT="0" distB="0" distL="0" distR="0" wp14:anchorId="42A9BBCC" wp14:editId="090E9F33">
                            <wp:extent cx="2293620" cy="699770"/>
                            <wp:effectExtent l="0" t="0" r="0" b="508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3620" cy="699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6E2D" w:rsidRPr="00102A44" w:rsidRDefault="00CD6E2D" w:rsidP="00CD6E2D">
                      <w:pPr>
                        <w:pStyle w:val="Textkrper"/>
                        <w:ind w:right="-511"/>
                        <w:rPr>
                          <w:rFonts w:ascii="Verdana" w:hAnsi="Verdana"/>
                          <w:color w:val="800000"/>
                        </w:rPr>
                      </w:pPr>
                      <w:r>
                        <w:rPr>
                          <w:noProof/>
                          <w:snapToGrid/>
                          <w:lang w:val="de-DE" w:eastAsia="de-DE"/>
                        </w:rPr>
                        <w:drawing>
                          <wp:inline distT="0" distB="0" distL="0" distR="0" wp14:anchorId="647879B7" wp14:editId="14E727A2">
                            <wp:extent cx="2293620" cy="873760"/>
                            <wp:effectExtent l="0" t="0" r="0" b="2540"/>
                            <wp:docPr id="90" name="Grafik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3620" cy="873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5DD4">
        <w:rPr>
          <w:noProof/>
          <w:snapToGrid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2BA2A7" wp14:editId="320BD7CE">
                <wp:simplePos x="0" y="0"/>
                <wp:positionH relativeFrom="page">
                  <wp:posOffset>455930</wp:posOffset>
                </wp:positionH>
                <wp:positionV relativeFrom="page">
                  <wp:posOffset>1067435</wp:posOffset>
                </wp:positionV>
                <wp:extent cx="2599690" cy="5620385"/>
                <wp:effectExtent l="0" t="0" r="0" b="0"/>
                <wp:wrapNone/>
                <wp:docPr id="8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562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278CC" w14:textId="77777777" w:rsidR="00DF2F6E" w:rsidRPr="00CD6E2D" w:rsidRDefault="00CC4670" w:rsidP="00CD6E2D">
                            <w:pPr>
                              <w:pStyle w:val="berschrift2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proofErr w:type="spellStart"/>
                            <w:r w:rsidRPr="00CD6E2D">
                              <w:rPr>
                                <w:sz w:val="24"/>
                                <w:szCs w:val="24"/>
                                <w:lang w:val="it-IT"/>
                              </w:rPr>
                              <w:t>H</w:t>
                            </w:r>
                            <w:r w:rsidR="00CD6E2D" w:rsidRPr="00CD6E2D">
                              <w:rPr>
                                <w:sz w:val="24"/>
                                <w:szCs w:val="24"/>
                                <w:lang w:val="it-IT"/>
                              </w:rPr>
                              <w:t>ausaufgabenzeit</w:t>
                            </w:r>
                            <w:proofErr w:type="spellEnd"/>
                            <w:r w:rsidR="00CD6E2D" w:rsidRPr="00CD6E2D">
                              <w:rPr>
                                <w:sz w:val="24"/>
                                <w:szCs w:val="24"/>
                                <w:lang w:val="it-IT"/>
                              </w:rPr>
                              <w:t>:</w:t>
                            </w:r>
                          </w:p>
                          <w:p w14:paraId="647102D3" w14:textId="77777777" w:rsidR="0036232F" w:rsidRDefault="0036232F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5E8634E3" w14:textId="77777777" w:rsidR="0036232F" w:rsidRDefault="00D96D65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Von 14:00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Uhr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– 15:00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Uhr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wird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eine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Hausaufgabenzeit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angeboten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. </w:t>
                            </w:r>
                          </w:p>
                          <w:p w14:paraId="5DA7D94E" w14:textId="77777777" w:rsidR="00D96D65" w:rsidRDefault="00D96D65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0B48744F" w14:textId="77777777" w:rsidR="00D96D65" w:rsidRDefault="00D96D65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Hier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handelt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es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sich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um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eine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Begleitung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bei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den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Hausaufgaben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, es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kein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Nachhilfeangebot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>.</w:t>
                            </w:r>
                          </w:p>
                          <w:p w14:paraId="75A2AE8C" w14:textId="77777777" w:rsidR="0036232F" w:rsidRDefault="0036232F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7D0F255F" w14:textId="77777777" w:rsidR="0036232F" w:rsidRDefault="0036232F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491998BC" w14:textId="77777777" w:rsidR="0036232F" w:rsidRDefault="0036232F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76053B6F" w14:textId="77777777" w:rsidR="0036232F" w:rsidRDefault="0036232F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41C61B0B" w14:textId="77777777" w:rsidR="00B85DD4" w:rsidRDefault="00B85DD4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68084970" w14:textId="77777777" w:rsidR="00B85DD4" w:rsidRDefault="00B85DD4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20F642BA" w14:textId="77777777" w:rsidR="0036232F" w:rsidRPr="00CD6E2D" w:rsidRDefault="0036232F" w:rsidP="00CD6E2D">
                            <w:pPr>
                              <w:pStyle w:val="berschrift2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proofErr w:type="spellStart"/>
                            <w:r w:rsidRPr="00CD6E2D">
                              <w:rPr>
                                <w:sz w:val="24"/>
                                <w:szCs w:val="24"/>
                                <w:lang w:val="it-IT"/>
                              </w:rPr>
                              <w:t>Busfahrzeiten</w:t>
                            </w:r>
                            <w:proofErr w:type="spellEnd"/>
                            <w:r w:rsidRPr="00CD6E2D">
                              <w:rPr>
                                <w:sz w:val="24"/>
                                <w:szCs w:val="24"/>
                                <w:lang w:val="it-IT"/>
                              </w:rPr>
                              <w:t>:</w:t>
                            </w:r>
                          </w:p>
                          <w:p w14:paraId="226AA8C6" w14:textId="77777777" w:rsidR="00CD6E2D" w:rsidRDefault="00CD6E2D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70D9672E" w14:textId="77777777" w:rsidR="00CD6E2D" w:rsidRDefault="00CD6E2D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Modul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1: </w:t>
                            </w:r>
                            <w:r w:rsidR="00D96D65">
                              <w:rPr>
                                <w:lang w:val="it-IT"/>
                              </w:rPr>
                              <w:tab/>
                              <w:t xml:space="preserve">13:14 </w:t>
                            </w:r>
                            <w:proofErr w:type="spellStart"/>
                            <w:r w:rsidR="00D96D65">
                              <w:rPr>
                                <w:lang w:val="it-IT"/>
                              </w:rPr>
                              <w:t>Uhr</w:t>
                            </w:r>
                            <w:proofErr w:type="spellEnd"/>
                          </w:p>
                          <w:p w14:paraId="5F5832D7" w14:textId="77777777" w:rsidR="00CD6E2D" w:rsidRDefault="00CD6E2D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55A347EF" w14:textId="77777777" w:rsidR="00CD6E2D" w:rsidRDefault="00CD6E2D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Modul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2: </w:t>
                            </w:r>
                            <w:r w:rsidR="00D96D65">
                              <w:rPr>
                                <w:lang w:val="it-IT"/>
                              </w:rPr>
                              <w:tab/>
                              <w:t xml:space="preserve">15:00 </w:t>
                            </w:r>
                            <w:proofErr w:type="spellStart"/>
                            <w:r w:rsidR="00D96D65">
                              <w:rPr>
                                <w:lang w:val="it-IT"/>
                              </w:rPr>
                              <w:t>Uhr</w:t>
                            </w:r>
                            <w:proofErr w:type="spellEnd"/>
                          </w:p>
                          <w:p w14:paraId="740B6FE4" w14:textId="77777777" w:rsidR="00CD6E2D" w:rsidRDefault="00CD6E2D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75D07663" w14:textId="77777777" w:rsidR="00CD6E2D" w:rsidRDefault="00CD6E2D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Modul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3:</w:t>
                            </w:r>
                            <w:r w:rsidR="00D96D65">
                              <w:rPr>
                                <w:lang w:val="it-IT"/>
                              </w:rPr>
                              <w:t xml:space="preserve"> </w:t>
                            </w:r>
                            <w:r w:rsidR="00D96D65">
                              <w:rPr>
                                <w:lang w:val="it-IT"/>
                              </w:rPr>
                              <w:tab/>
                              <w:t xml:space="preserve">15:40 </w:t>
                            </w:r>
                            <w:proofErr w:type="spellStart"/>
                            <w:r w:rsidR="00D96D65">
                              <w:rPr>
                                <w:lang w:val="it-IT"/>
                              </w:rPr>
                              <w:t>Uhr</w:t>
                            </w:r>
                            <w:proofErr w:type="spellEnd"/>
                          </w:p>
                          <w:p w14:paraId="595A97D8" w14:textId="77777777" w:rsidR="00D96D65" w:rsidRDefault="00D96D65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03801842" w14:textId="77777777" w:rsidR="00D96D65" w:rsidRDefault="00D96D65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Modul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lang w:val="it-IT"/>
                              </w:rPr>
                              <w:t xml:space="preserve">4:   </w:t>
                            </w:r>
                            <w:proofErr w:type="spellStart"/>
                            <w:proofErr w:type="gramEnd"/>
                            <w:r>
                              <w:rPr>
                                <w:lang w:val="it-IT"/>
                              </w:rPr>
                              <w:t>derzeit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noch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Klärung</w:t>
                            </w:r>
                            <w:proofErr w:type="spellEnd"/>
                          </w:p>
                          <w:p w14:paraId="642F46D5" w14:textId="77777777" w:rsidR="0036232F" w:rsidRDefault="0036232F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  <w:p w14:paraId="04BD55B0" w14:textId="77777777" w:rsidR="0036232F" w:rsidRPr="00DF2F6E" w:rsidRDefault="0036232F" w:rsidP="006E600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35.9pt;margin-top:84.05pt;width:204.7pt;height:442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1+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" filled="f" stroked="f">
                <v:textbox>
                  <w:txbxContent>
                    <w:p w:rsidR="00DF2F6E" w:rsidRPr="00CD6E2D" w:rsidRDefault="00CC4670" w:rsidP="00CD6E2D">
                      <w:pPr>
                        <w:pStyle w:val="berschrift2"/>
                        <w:rPr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 w:rsidRPr="00CD6E2D">
                        <w:rPr>
                          <w:sz w:val="24"/>
                          <w:szCs w:val="24"/>
                          <w:lang w:val="it-IT"/>
                        </w:rPr>
                        <w:t>H</w:t>
                      </w:r>
                      <w:r w:rsidR="00CD6E2D" w:rsidRPr="00CD6E2D">
                        <w:rPr>
                          <w:sz w:val="24"/>
                          <w:szCs w:val="24"/>
                          <w:lang w:val="it-IT"/>
                        </w:rPr>
                        <w:t>ausaufgabenzeit</w:t>
                      </w:r>
                      <w:proofErr w:type="spellEnd"/>
                      <w:r w:rsidR="00CD6E2D" w:rsidRPr="00CD6E2D">
                        <w:rPr>
                          <w:sz w:val="24"/>
                          <w:szCs w:val="24"/>
                          <w:lang w:val="it-IT"/>
                        </w:rPr>
                        <w:t>:</w:t>
                      </w:r>
                    </w:p>
                    <w:p w:rsidR="0036232F" w:rsidRDefault="0036232F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36232F" w:rsidRDefault="00D96D65" w:rsidP="006E6003">
                      <w:pPr>
                        <w:pStyle w:val="Textkrper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Von 14:00 </w:t>
                      </w:r>
                      <w:proofErr w:type="spellStart"/>
                      <w:r>
                        <w:rPr>
                          <w:lang w:val="it-IT"/>
                        </w:rPr>
                        <w:t>Uhr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– 15:00 </w:t>
                      </w:r>
                      <w:proofErr w:type="spellStart"/>
                      <w:r>
                        <w:rPr>
                          <w:lang w:val="it-IT"/>
                        </w:rPr>
                        <w:t>Uhr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wird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eine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Hausaufgabenzeit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angeboten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. </w:t>
                      </w:r>
                    </w:p>
                    <w:p w:rsidR="00D96D65" w:rsidRDefault="00D96D65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D96D65" w:rsidRDefault="00D96D65" w:rsidP="006E6003">
                      <w:pPr>
                        <w:pStyle w:val="Textkrper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lang w:val="it-IT"/>
                        </w:rPr>
                        <w:t>Hier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handelt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es </w:t>
                      </w:r>
                      <w:proofErr w:type="spellStart"/>
                      <w:r>
                        <w:rPr>
                          <w:lang w:val="it-IT"/>
                        </w:rPr>
                        <w:t>sich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um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eine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Begleitung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bei </w:t>
                      </w:r>
                      <w:proofErr w:type="spellStart"/>
                      <w:r>
                        <w:rPr>
                          <w:lang w:val="it-IT"/>
                        </w:rPr>
                        <w:t>den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Hausaufgaben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, es </w:t>
                      </w:r>
                      <w:proofErr w:type="spellStart"/>
                      <w:r>
                        <w:rPr>
                          <w:lang w:val="it-IT"/>
                        </w:rPr>
                        <w:t>ist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kein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Nachhilfeangebot</w:t>
                      </w:r>
                      <w:proofErr w:type="spellEnd"/>
                      <w:r>
                        <w:rPr>
                          <w:lang w:val="it-IT"/>
                        </w:rPr>
                        <w:t>.</w:t>
                      </w:r>
                    </w:p>
                    <w:p w:rsidR="0036232F" w:rsidRDefault="0036232F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36232F" w:rsidRDefault="0036232F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36232F" w:rsidRDefault="0036232F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36232F" w:rsidRDefault="0036232F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B85DD4" w:rsidRDefault="00B85DD4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B85DD4" w:rsidRDefault="00B85DD4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36232F" w:rsidRPr="00CD6E2D" w:rsidRDefault="0036232F" w:rsidP="00CD6E2D">
                      <w:pPr>
                        <w:pStyle w:val="berschrift2"/>
                        <w:rPr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 w:rsidRPr="00CD6E2D">
                        <w:rPr>
                          <w:sz w:val="24"/>
                          <w:szCs w:val="24"/>
                          <w:lang w:val="it-IT"/>
                        </w:rPr>
                        <w:t>Busfahrzeiten</w:t>
                      </w:r>
                      <w:proofErr w:type="spellEnd"/>
                      <w:r w:rsidRPr="00CD6E2D">
                        <w:rPr>
                          <w:sz w:val="24"/>
                          <w:szCs w:val="24"/>
                          <w:lang w:val="it-IT"/>
                        </w:rPr>
                        <w:t>:</w:t>
                      </w:r>
                    </w:p>
                    <w:p w:rsidR="00CD6E2D" w:rsidRDefault="00CD6E2D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CD6E2D" w:rsidRDefault="00CD6E2D" w:rsidP="006E6003">
                      <w:pPr>
                        <w:pStyle w:val="Textkrper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lang w:val="it-IT"/>
                        </w:rPr>
                        <w:t>Modul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1: </w:t>
                      </w:r>
                      <w:r w:rsidR="00D96D65">
                        <w:rPr>
                          <w:lang w:val="it-IT"/>
                        </w:rPr>
                        <w:tab/>
                        <w:t xml:space="preserve">13:14 </w:t>
                      </w:r>
                      <w:proofErr w:type="spellStart"/>
                      <w:r w:rsidR="00D96D65">
                        <w:rPr>
                          <w:lang w:val="it-IT"/>
                        </w:rPr>
                        <w:t>Uhr</w:t>
                      </w:r>
                      <w:proofErr w:type="spellEnd"/>
                    </w:p>
                    <w:p w:rsidR="00CD6E2D" w:rsidRDefault="00CD6E2D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CD6E2D" w:rsidRDefault="00CD6E2D" w:rsidP="006E6003">
                      <w:pPr>
                        <w:pStyle w:val="Textkrper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lang w:val="it-IT"/>
                        </w:rPr>
                        <w:t>Modul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2: </w:t>
                      </w:r>
                      <w:r w:rsidR="00D96D65">
                        <w:rPr>
                          <w:lang w:val="it-IT"/>
                        </w:rPr>
                        <w:tab/>
                        <w:t xml:space="preserve">15:00 </w:t>
                      </w:r>
                      <w:proofErr w:type="spellStart"/>
                      <w:r w:rsidR="00D96D65">
                        <w:rPr>
                          <w:lang w:val="it-IT"/>
                        </w:rPr>
                        <w:t>Uhr</w:t>
                      </w:r>
                      <w:proofErr w:type="spellEnd"/>
                    </w:p>
                    <w:p w:rsidR="00CD6E2D" w:rsidRDefault="00CD6E2D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CD6E2D" w:rsidRDefault="00CD6E2D" w:rsidP="006E6003">
                      <w:pPr>
                        <w:pStyle w:val="Textkrper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lang w:val="it-IT"/>
                        </w:rPr>
                        <w:t>Modul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3:</w:t>
                      </w:r>
                      <w:r w:rsidR="00D96D65">
                        <w:rPr>
                          <w:lang w:val="it-IT"/>
                        </w:rPr>
                        <w:t xml:space="preserve"> </w:t>
                      </w:r>
                      <w:r w:rsidR="00D96D65">
                        <w:rPr>
                          <w:lang w:val="it-IT"/>
                        </w:rPr>
                        <w:tab/>
                        <w:t xml:space="preserve">15:40 </w:t>
                      </w:r>
                      <w:proofErr w:type="spellStart"/>
                      <w:r w:rsidR="00D96D65">
                        <w:rPr>
                          <w:lang w:val="it-IT"/>
                        </w:rPr>
                        <w:t>Uhr</w:t>
                      </w:r>
                      <w:proofErr w:type="spellEnd"/>
                    </w:p>
                    <w:p w:rsidR="00D96D65" w:rsidRDefault="00D96D65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D96D65" w:rsidRDefault="00D96D65" w:rsidP="006E6003">
                      <w:pPr>
                        <w:pStyle w:val="Textkrper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lang w:val="it-IT"/>
                        </w:rPr>
                        <w:t>Modul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gramStart"/>
                      <w:r>
                        <w:rPr>
                          <w:lang w:val="it-IT"/>
                        </w:rPr>
                        <w:t xml:space="preserve">4:   </w:t>
                      </w:r>
                      <w:proofErr w:type="spellStart"/>
                      <w:proofErr w:type="gramEnd"/>
                      <w:r>
                        <w:rPr>
                          <w:lang w:val="it-IT"/>
                        </w:rPr>
                        <w:t>derzeit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noch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in </w:t>
                      </w:r>
                      <w:proofErr w:type="spellStart"/>
                      <w:r>
                        <w:rPr>
                          <w:lang w:val="it-IT"/>
                        </w:rPr>
                        <w:t>Klärung</w:t>
                      </w:r>
                      <w:proofErr w:type="spellEnd"/>
                    </w:p>
                    <w:p w:rsidR="0036232F" w:rsidRDefault="0036232F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  <w:p w:rsidR="0036232F" w:rsidRPr="00DF2F6E" w:rsidRDefault="0036232F" w:rsidP="006E6003">
                      <w:pPr>
                        <w:pStyle w:val="Textkrper"/>
                        <w:rPr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32F">
        <w:rPr>
          <w:noProof/>
          <w:snapToGrid/>
          <w:lang w:val="de-DE"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62CC7C" wp14:editId="684B71EF">
                <wp:simplePos x="0" y="0"/>
                <wp:positionH relativeFrom="page">
                  <wp:posOffset>7262495</wp:posOffset>
                </wp:positionH>
                <wp:positionV relativeFrom="page">
                  <wp:posOffset>6162675</wp:posOffset>
                </wp:positionV>
                <wp:extent cx="2495550" cy="343535"/>
                <wp:effectExtent l="0" t="0" r="0" b="0"/>
                <wp:wrapNone/>
                <wp:docPr id="8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0618C" w14:textId="77777777" w:rsidR="00CC4670" w:rsidRPr="00102A44" w:rsidRDefault="00CC4670">
                            <w:pPr>
                              <w:pStyle w:val="Kopfzeile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0" type="#_x0000_t202" style="position:absolute;margin-left:571.85pt;margin-top:485.25pt;width:196.5pt;height:27.0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1n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" filled="f" stroked="f">
                <v:textbox>
                  <w:txbxContent>
                    <w:p w:rsidR="00CC4670" w:rsidRPr="00102A44" w:rsidRDefault="00CC4670">
                      <w:pPr>
                        <w:pStyle w:val="Kopfzeile"/>
                        <w:tabs>
                          <w:tab w:val="clear" w:pos="4320"/>
                          <w:tab w:val="clear" w:pos="8640"/>
                        </w:tabs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4D01">
        <w:rPr>
          <w:noProof/>
          <w:snapToGrid/>
          <w:lang w:val="de-DE" w:eastAsia="de-DE"/>
        </w:rPr>
        <w:drawing>
          <wp:anchor distT="0" distB="0" distL="114300" distR="114300" simplePos="0" relativeHeight="251665920" behindDoc="0" locked="1" layoutInCell="1" allowOverlap="1" wp14:anchorId="315EC334" wp14:editId="1B737284">
            <wp:simplePos x="0" y="0"/>
            <wp:positionH relativeFrom="page">
              <wp:posOffset>7772400</wp:posOffset>
            </wp:positionH>
            <wp:positionV relativeFrom="page">
              <wp:posOffset>2716530</wp:posOffset>
            </wp:positionV>
            <wp:extent cx="1452245" cy="2033270"/>
            <wp:effectExtent l="0" t="0" r="0" b="100330"/>
            <wp:wrapNone/>
            <wp:docPr id="57" name="Bild 57" descr="assorted cray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ssorted crayon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2617">
                      <a:off x="0" y="0"/>
                      <a:ext cx="145224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269">
        <w:rPr>
          <w:noProof/>
          <w:snapToGrid/>
        </w:rPr>
        <w:br w:type="page"/>
      </w:r>
      <w:r>
        <w:rPr>
          <w:noProof/>
          <w:snapToGrid/>
          <w:lang w:val="de-DE" w:eastAsia="de-DE"/>
        </w:rPr>
        <w:lastRenderedPageBreak/>
        <w:drawing>
          <wp:anchor distT="0" distB="0" distL="114300" distR="114300" simplePos="0" relativeHeight="251682304" behindDoc="0" locked="0" layoutInCell="1" allowOverlap="1" wp14:anchorId="36FCF683" wp14:editId="2189E126">
            <wp:simplePos x="0" y="0"/>
            <wp:positionH relativeFrom="column">
              <wp:posOffset>3364230</wp:posOffset>
            </wp:positionH>
            <wp:positionV relativeFrom="paragraph">
              <wp:posOffset>3049905</wp:posOffset>
            </wp:positionV>
            <wp:extent cx="2731995" cy="31623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9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6160" behindDoc="0" locked="0" layoutInCell="1" allowOverlap="1" wp14:anchorId="418F3550" wp14:editId="2DFD14FB">
            <wp:simplePos x="0" y="0"/>
            <wp:positionH relativeFrom="margin">
              <wp:posOffset>-354330</wp:posOffset>
            </wp:positionH>
            <wp:positionV relativeFrom="margin">
              <wp:posOffset>-113030</wp:posOffset>
            </wp:positionV>
            <wp:extent cx="4829175" cy="2091055"/>
            <wp:effectExtent l="0" t="0" r="0" b="0"/>
            <wp:wrapSquare wrapText="bothSides"/>
            <wp:docPr id="79" name="Bild 50" descr="pencil-3091204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encil-3091204_12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DD4">
        <w:rPr>
          <w:noProof/>
          <w:snapToGrid/>
          <w:lang w:val="de-DE"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1AAFA2" wp14:editId="57D0BA82">
                <wp:simplePos x="0" y="0"/>
                <wp:positionH relativeFrom="page">
                  <wp:posOffset>48895</wp:posOffset>
                </wp:positionH>
                <wp:positionV relativeFrom="page">
                  <wp:posOffset>2426970</wp:posOffset>
                </wp:positionV>
                <wp:extent cx="3101340" cy="4841875"/>
                <wp:effectExtent l="0" t="0" r="0" b="0"/>
                <wp:wrapNone/>
                <wp:docPr id="8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484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C8506" w14:textId="77777777" w:rsidR="00CC4670" w:rsidRPr="00CD6E2D" w:rsidRDefault="00CC4670" w:rsidP="00CD6E2D">
                            <w:pPr>
                              <w:pStyle w:val="berschrift2"/>
                              <w:rPr>
                                <w:sz w:val="24"/>
                                <w:szCs w:val="24"/>
                              </w:rPr>
                            </w:pPr>
                            <w:r w:rsidRPr="00CD6E2D">
                              <w:rPr>
                                <w:sz w:val="24"/>
                                <w:szCs w:val="24"/>
                              </w:rPr>
                              <w:t>Allgemeines:</w:t>
                            </w:r>
                          </w:p>
                          <w:p w14:paraId="403822B4" w14:textId="77777777" w:rsidR="00C7504E" w:rsidRDefault="00C7504E">
                            <w:pPr>
                              <w:pStyle w:val="HeadingText"/>
                            </w:pPr>
                          </w:p>
                          <w:p w14:paraId="449836F8" w14:textId="77777777" w:rsidR="00C7504E" w:rsidRPr="00C7504E" w:rsidRDefault="00C7504E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In der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Betreuung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wird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jeden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Tag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gemeinsam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Mittag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gegessen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und je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nach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gewähltem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Modul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drinnen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draußen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gespielt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Hausaufgaben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gemacht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E81B14C" w14:textId="77777777" w:rsidR="00C7504E" w:rsidRPr="00C7504E" w:rsidRDefault="00C7504E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07B64FB" w14:textId="77777777" w:rsidR="00CC4670" w:rsidRPr="00C7504E" w:rsidRDefault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8DDF01D" w14:textId="77777777" w:rsidR="00C7504E" w:rsidRPr="00C7504E" w:rsidRDefault="00CC4670" w:rsidP="00CC4670">
                            <w:pPr>
                              <w:spacing w:line="252" w:lineRule="auto"/>
                              <w:ind w:left="-6" w:hanging="11"/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Aufnahme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erfolgt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soweit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Plätze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vorhanden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sind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55156FD" w14:textId="77777777" w:rsidR="00CC4670" w:rsidRPr="00C7504E" w:rsidRDefault="00CC4670" w:rsidP="00CC4670">
                            <w:pPr>
                              <w:spacing w:line="252" w:lineRule="auto"/>
                              <w:ind w:left="-6" w:hanging="11"/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Ein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Rechtsanspruch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besteht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nicht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C82E235" w14:textId="77777777" w:rsidR="00CC4670" w:rsidRPr="00C7504E" w:rsidRDefault="00CC4670" w:rsidP="00C7504E">
                            <w:pPr>
                              <w:spacing w:line="252" w:lineRule="auto"/>
                              <w:ind w:left="-6" w:hanging="11"/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Aufnahme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richtet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sich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nach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sozialen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Aspekten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(1.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alleinerziehende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Berufstätige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, 2.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beide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Elternteile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berufstätig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, 3.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nicht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berufstätige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Alleinerziehende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, 4.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ein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Elternteil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berufstätig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) und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nach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dem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Zeitpunkt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 xml:space="preserve"> der </w:t>
                            </w:r>
                            <w:proofErr w:type="spellStart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Anmeldung</w:t>
                            </w:r>
                            <w:proofErr w:type="spellEnd"/>
                            <w:r w:rsidRPr="00C7504E">
                              <w:rPr>
                                <w:rFonts w:asciiTheme="minorHAnsi" w:eastAsia="Arial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2CCADE" w14:textId="77777777" w:rsidR="00CC4670" w:rsidRPr="00C7504E" w:rsidRDefault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56F88A8" w14:textId="77777777" w:rsidR="00C7504E" w:rsidRPr="00C7504E" w:rsidRDefault="00C7504E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In dem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Schulja</w:t>
                            </w:r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hr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vor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dem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chulstart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Sie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Interes</w:t>
                            </w:r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sen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bekun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dung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erhalten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schreiben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Sie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uns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einfach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an),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diese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erhalten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Sie </w:t>
                            </w:r>
                            <w:proofErr w:type="spellStart"/>
                            <w:proofErr w:type="gram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auch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bei</w:t>
                            </w:r>
                            <w:proofErr w:type="spellEnd"/>
                            <w:proofErr w:type="gram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dem 1.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Elterrnabend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in der Schule.</w:t>
                            </w:r>
                          </w:p>
                          <w:p w14:paraId="42DA5EFC" w14:textId="77777777" w:rsidR="00C7504E" w:rsidRPr="00C7504E" w:rsidRDefault="00C7504E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E7ACE1A" w14:textId="77777777" w:rsidR="00CC4670" w:rsidRPr="00C7504E" w:rsidRDefault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8418C24" w14:textId="77777777" w:rsidR="00CC4670" w:rsidRPr="00C7504E" w:rsidRDefault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5AA32F8" w14:textId="77777777" w:rsidR="00CC4670" w:rsidRPr="00C7504E" w:rsidRDefault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D723187" w14:textId="77777777" w:rsidR="00D36613" w:rsidRPr="00C7504E" w:rsidRDefault="00D36613" w:rsidP="00D36613">
                            <w:pPr>
                              <w:pStyle w:val="Textkrper"/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</w:pP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scelerisque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augue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, vitae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auctor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eros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erat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ac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lorem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. </w:t>
                            </w:r>
                          </w:p>
                          <w:p w14:paraId="30E2F54A" w14:textId="77777777" w:rsidR="00AE53F7" w:rsidRDefault="00D36613" w:rsidP="00D36613">
                            <w:pPr>
                              <w:pStyle w:val="Textkrper"/>
                            </w:pP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Interdum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et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malesuada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fames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ac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ante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ipsum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primis in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faucibus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Integer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dignissim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malesuada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urna, non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sollicitudin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lorem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tempus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nec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Aliquam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erat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volutpat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Vivamus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aliquet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tellus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eget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dui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efficitur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iaculis</w:t>
                            </w:r>
                            <w:proofErr w:type="spellEnd"/>
                            <w:r w:rsidRPr="00D36613">
                              <w:t>.</w:t>
                            </w:r>
                          </w:p>
                          <w:p w14:paraId="0DE8EB48" w14:textId="77777777" w:rsidR="00D36613" w:rsidRPr="00AE39B2" w:rsidRDefault="00D36613" w:rsidP="00D36613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  <w:r w:rsidRPr="00D36613">
                              <w:t xml:space="preserve">Vestibulum ante ipsum </w:t>
                            </w:r>
                            <w:proofErr w:type="spellStart"/>
                            <w:r w:rsidRPr="00D36613">
                              <w:t>primis</w:t>
                            </w:r>
                            <w:proofErr w:type="spellEnd"/>
                            <w:r w:rsidRPr="00D36613">
                              <w:t xml:space="preserve"> in </w:t>
                            </w:r>
                            <w:proofErr w:type="spellStart"/>
                            <w:r w:rsidRPr="00D36613">
                              <w:t>faucibus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orci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luctus</w:t>
                            </w:r>
                            <w:proofErr w:type="spellEnd"/>
                            <w:r w:rsidRPr="00D36613">
                              <w:t xml:space="preserve"> et </w:t>
                            </w:r>
                            <w:proofErr w:type="spellStart"/>
                            <w:r w:rsidRPr="00D36613">
                              <w:t>ultrices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posuere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cubilia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Curae</w:t>
                            </w:r>
                            <w:proofErr w:type="spellEnd"/>
                            <w:r w:rsidRPr="00D36613">
                              <w:t xml:space="preserve">; </w:t>
                            </w:r>
                            <w:proofErr w:type="spellStart"/>
                            <w:r w:rsidRPr="00D36613">
                              <w:t>Praesent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nunc</w:t>
                            </w:r>
                            <w:proofErr w:type="spellEnd"/>
                            <w:r w:rsidRPr="00D36613">
                              <w:t xml:space="preserve"> ex, porta sed </w:t>
                            </w:r>
                            <w:proofErr w:type="spellStart"/>
                            <w:r w:rsidRPr="00D36613">
                              <w:t>odio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quis</w:t>
                            </w:r>
                            <w:proofErr w:type="spellEnd"/>
                            <w:r w:rsidRPr="00D36613">
                              <w:t xml:space="preserve">, </w:t>
                            </w:r>
                            <w:proofErr w:type="spellStart"/>
                            <w:r w:rsidRPr="00D36613">
                              <w:t>lobortis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iaculis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augue</w:t>
                            </w:r>
                            <w:proofErr w:type="spellEnd"/>
                            <w:r w:rsidRPr="00D36613">
                              <w:t xml:space="preserve">. Sed </w:t>
                            </w:r>
                            <w:proofErr w:type="spellStart"/>
                            <w:r w:rsidRPr="00D36613">
                              <w:t>laoreet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odio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nulla</w:t>
                            </w:r>
                            <w:proofErr w:type="spellEnd"/>
                            <w:r w:rsidRPr="00D36613">
                              <w:t xml:space="preserve">, sit </w:t>
                            </w:r>
                            <w:proofErr w:type="spellStart"/>
                            <w:r w:rsidRPr="00D36613">
                              <w:t>amet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eleifend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sapien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placerat</w:t>
                            </w:r>
                            <w:proofErr w:type="spellEnd"/>
                            <w:r w:rsidRPr="00D36613">
                              <w:t xml:space="preserve"> vel. </w:t>
                            </w:r>
                            <w:proofErr w:type="spellStart"/>
                            <w:r w:rsidRPr="00D36613">
                              <w:t>Curabitur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feugiat</w:t>
                            </w:r>
                            <w:proofErr w:type="spellEnd"/>
                            <w:r w:rsidRPr="00D36613">
                              <w:t xml:space="preserve">, </w:t>
                            </w:r>
                            <w:proofErr w:type="spellStart"/>
                            <w:r w:rsidRPr="00D36613">
                              <w:t>nunc</w:t>
                            </w:r>
                            <w:proofErr w:type="spellEnd"/>
                            <w:r w:rsidRPr="00D36613">
                              <w:t xml:space="preserve"> a </w:t>
                            </w:r>
                            <w:proofErr w:type="spellStart"/>
                            <w:r w:rsidRPr="00D36613">
                              <w:t>placerat</w:t>
                            </w:r>
                            <w:proofErr w:type="spellEnd"/>
                            <w:r w:rsidRPr="00D36613">
                              <w:t xml:space="preserve"> pharetra, </w:t>
                            </w:r>
                            <w:proofErr w:type="spellStart"/>
                            <w:r w:rsidRPr="00D36613">
                              <w:t>sem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nisl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ornare</w:t>
                            </w:r>
                            <w:proofErr w:type="spellEnd"/>
                            <w:r w:rsidRPr="00D36613">
                              <w:t xml:space="preserve"> </w:t>
                            </w:r>
                            <w:proofErr w:type="spellStart"/>
                            <w:r w:rsidRPr="00D36613">
                              <w:t>lectus</w:t>
                            </w:r>
                            <w:proofErr w:type="spellEnd"/>
                            <w:r w:rsidRPr="00D36613">
                              <w:t xml:space="preserve">, </w:t>
                            </w:r>
                            <w:r>
                              <w:t xml:space="preserve">et </w:t>
                            </w:r>
                            <w:proofErr w:type="spellStart"/>
                            <w:r>
                              <w:t>venenatis</w:t>
                            </w:r>
                            <w:proofErr w:type="spellEnd"/>
                            <w:r>
                              <w:t xml:space="preserve"> ipsum </w:t>
                            </w:r>
                            <w:proofErr w:type="spellStart"/>
                            <w:r>
                              <w:t>tortor</w:t>
                            </w:r>
                            <w:proofErr w:type="spellEnd"/>
                            <w:r>
                              <w:t xml:space="preserve"> id </w:t>
                            </w:r>
                            <w:proofErr w:type="spellStart"/>
                            <w:r>
                              <w:t>leo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.85pt;margin-top:191.1pt;width:244.2pt;height:381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XjuQ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" filled="f" stroked="f">
                <v:textbox>
                  <w:txbxContent>
                    <w:p w:rsidR="00CC4670" w:rsidRPr="00CD6E2D" w:rsidRDefault="00CC4670" w:rsidP="00CD6E2D">
                      <w:pPr>
                        <w:pStyle w:val="berschrift2"/>
                        <w:rPr>
                          <w:sz w:val="24"/>
                          <w:szCs w:val="24"/>
                        </w:rPr>
                      </w:pPr>
                      <w:r w:rsidRPr="00CD6E2D">
                        <w:rPr>
                          <w:sz w:val="24"/>
                          <w:szCs w:val="24"/>
                        </w:rPr>
                        <w:t>Allgemeines:</w:t>
                      </w:r>
                    </w:p>
                    <w:p w:rsidR="00C7504E" w:rsidRDefault="00C7504E">
                      <w:pPr>
                        <w:pStyle w:val="HeadingText"/>
                      </w:pPr>
                    </w:p>
                    <w:p w:rsidR="00C7504E" w:rsidRPr="00C7504E" w:rsidRDefault="00C7504E">
                      <w:pPr>
                        <w:pStyle w:val="HeadingTex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In der Betreuung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wird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jeden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Tag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gemeinsam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zu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Mittag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gegessen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und je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nach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gewähltem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Modul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drinnen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draußen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gespielt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Hausaufgaben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gemacht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C7504E" w:rsidRPr="00C7504E" w:rsidRDefault="00C7504E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CC4670" w:rsidRPr="00C7504E" w:rsidRDefault="00CC4670">
                      <w:pPr>
                        <w:pStyle w:val="HeadingTex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C7504E" w:rsidRPr="00C7504E" w:rsidRDefault="00CC4670" w:rsidP="00CC4670">
                      <w:pPr>
                        <w:spacing w:line="252" w:lineRule="auto"/>
                        <w:ind w:left="-6" w:hanging="11"/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</w:pPr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Die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Aufnahme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erfolgt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soweit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Plätze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vorhanden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sind</w:t>
                      </w:r>
                      <w:proofErr w:type="spellEnd"/>
                      <w:proofErr w:type="gram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CC4670" w:rsidRPr="00C7504E" w:rsidRDefault="00CC4670" w:rsidP="00CC4670">
                      <w:pPr>
                        <w:spacing w:line="252" w:lineRule="auto"/>
                        <w:ind w:left="-6" w:hanging="11"/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</w:pP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Rechtsanspruch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besteht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nicht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CC4670" w:rsidRPr="00C7504E" w:rsidRDefault="00CC4670" w:rsidP="00C7504E">
                      <w:pPr>
                        <w:spacing w:line="252" w:lineRule="auto"/>
                        <w:ind w:left="-6" w:hanging="11"/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</w:pPr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Die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Aufnahme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richtet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sich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nach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sozialen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Aspekten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(1.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alleinerziehende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Berufstätige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, 2.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beide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Elternteile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berufstätig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, 3.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nicht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berufstätige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Alleinerziehende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, 4.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ein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Elternteil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berufstätig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) und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nach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dem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Zeitpunkt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 xml:space="preserve"> der </w:t>
                      </w:r>
                      <w:proofErr w:type="spellStart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Anmeldung</w:t>
                      </w:r>
                      <w:proofErr w:type="spellEnd"/>
                      <w:r w:rsidRPr="00C7504E">
                        <w:rPr>
                          <w:rFonts w:asciiTheme="minorHAnsi" w:eastAsia="Arial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CC4670" w:rsidRPr="00C7504E" w:rsidRDefault="00CC4670">
                      <w:pPr>
                        <w:pStyle w:val="HeadingTex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C7504E" w:rsidRPr="00C7504E" w:rsidRDefault="00C7504E">
                      <w:pPr>
                        <w:pStyle w:val="HeadingTex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dem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Schulja</w:t>
                      </w:r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hr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vor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dem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chulstart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eine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Interes</w:t>
                      </w:r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sen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bekun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dung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erhalten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schreiben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uns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einfach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an),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diese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erhalten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Sie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auch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bei</w:t>
                      </w:r>
                      <w:proofErr w:type="gram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dem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1.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Elterrnabend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in der Schule.</w:t>
                      </w:r>
                    </w:p>
                    <w:p w:rsidR="00C7504E" w:rsidRPr="00C7504E" w:rsidRDefault="00C7504E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CC4670" w:rsidRPr="00C7504E" w:rsidRDefault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CC4670" w:rsidRPr="00C7504E" w:rsidRDefault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CC4670" w:rsidRPr="00C7504E" w:rsidRDefault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D36613" w:rsidRPr="00C7504E" w:rsidRDefault="00D36613" w:rsidP="00D36613">
                      <w:pPr>
                        <w:pStyle w:val="Textkrper"/>
                        <w:rPr>
                          <w:rFonts w:asciiTheme="minorHAnsi" w:hAnsiTheme="minorHAnsi" w:cstheme="minorHAnsi"/>
                          <w:lang w:val="it-IT"/>
                        </w:rPr>
                      </w:pP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scelerisque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augue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, vitae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auctor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eros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erat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ac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lorem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. </w:t>
                      </w:r>
                    </w:p>
                    <w:p w:rsidR="00AE53F7" w:rsidRDefault="00D36613" w:rsidP="00D36613">
                      <w:pPr>
                        <w:pStyle w:val="Textkrper"/>
                      </w:pP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Interdum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et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malesuada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fames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ac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ante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ipsum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primis in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faucibus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.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Integer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dignissim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malesuada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urna, non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sollicitudin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lorem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tempus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nec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.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Aliquam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erat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>volutpat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.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Vivamus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aliquet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tellus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eget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dui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efficitur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iaculis</w:t>
                      </w:r>
                      <w:proofErr w:type="spellEnd"/>
                      <w:r w:rsidRPr="00D36613">
                        <w:t>.</w:t>
                      </w:r>
                    </w:p>
                    <w:p w:rsidR="00D36613" w:rsidRPr="00AE39B2" w:rsidRDefault="00D36613" w:rsidP="00D36613">
                      <w:pPr>
                        <w:pStyle w:val="Textkrper"/>
                        <w:rPr>
                          <w:lang w:val="it-IT"/>
                        </w:rPr>
                      </w:pPr>
                      <w:proofErr w:type="spellStart"/>
                      <w:r w:rsidRPr="00D36613">
                        <w:t>Vestibulum</w:t>
                      </w:r>
                      <w:proofErr w:type="spellEnd"/>
                      <w:r w:rsidRPr="00D36613">
                        <w:t xml:space="preserve"> ante ipsum </w:t>
                      </w:r>
                      <w:proofErr w:type="spellStart"/>
                      <w:r w:rsidRPr="00D36613">
                        <w:t>primis</w:t>
                      </w:r>
                      <w:proofErr w:type="spellEnd"/>
                      <w:r w:rsidRPr="00D36613">
                        <w:t xml:space="preserve"> in </w:t>
                      </w:r>
                      <w:proofErr w:type="spellStart"/>
                      <w:r w:rsidRPr="00D36613">
                        <w:t>faucibus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orci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luctus</w:t>
                      </w:r>
                      <w:proofErr w:type="spellEnd"/>
                      <w:r w:rsidRPr="00D36613">
                        <w:t xml:space="preserve"> </w:t>
                      </w:r>
                      <w:proofErr w:type="gramStart"/>
                      <w:r w:rsidRPr="00D36613">
                        <w:t>et</w:t>
                      </w:r>
                      <w:proofErr w:type="gramEnd"/>
                      <w:r w:rsidRPr="00D36613">
                        <w:t xml:space="preserve"> </w:t>
                      </w:r>
                      <w:proofErr w:type="spellStart"/>
                      <w:r w:rsidRPr="00D36613">
                        <w:t>ultrices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posuere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cubilia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Curae</w:t>
                      </w:r>
                      <w:proofErr w:type="spellEnd"/>
                      <w:r w:rsidRPr="00D36613">
                        <w:t xml:space="preserve">; </w:t>
                      </w:r>
                      <w:proofErr w:type="spellStart"/>
                      <w:r w:rsidRPr="00D36613">
                        <w:t>Praesent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nunc</w:t>
                      </w:r>
                      <w:proofErr w:type="spellEnd"/>
                      <w:r w:rsidRPr="00D36613">
                        <w:t xml:space="preserve"> ex, porta </w:t>
                      </w:r>
                      <w:proofErr w:type="spellStart"/>
                      <w:r w:rsidRPr="00D36613">
                        <w:t>sed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odio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quis</w:t>
                      </w:r>
                      <w:proofErr w:type="spellEnd"/>
                      <w:r w:rsidRPr="00D36613">
                        <w:t xml:space="preserve">, </w:t>
                      </w:r>
                      <w:proofErr w:type="spellStart"/>
                      <w:r w:rsidRPr="00D36613">
                        <w:t>lobortis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iaculis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augue</w:t>
                      </w:r>
                      <w:proofErr w:type="spellEnd"/>
                      <w:r w:rsidRPr="00D36613">
                        <w:t xml:space="preserve">. </w:t>
                      </w:r>
                      <w:proofErr w:type="spellStart"/>
                      <w:r w:rsidRPr="00D36613">
                        <w:t>Sed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laoreet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odio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nulla</w:t>
                      </w:r>
                      <w:proofErr w:type="spellEnd"/>
                      <w:r w:rsidRPr="00D36613">
                        <w:t xml:space="preserve">, sit </w:t>
                      </w:r>
                      <w:proofErr w:type="spellStart"/>
                      <w:r w:rsidRPr="00D36613">
                        <w:t>amet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eleifend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sapien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placerat</w:t>
                      </w:r>
                      <w:proofErr w:type="spellEnd"/>
                      <w:r w:rsidRPr="00D36613">
                        <w:t xml:space="preserve"> vel. </w:t>
                      </w:r>
                      <w:proofErr w:type="spellStart"/>
                      <w:r w:rsidRPr="00D36613">
                        <w:t>Curabitur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feugiat</w:t>
                      </w:r>
                      <w:proofErr w:type="spellEnd"/>
                      <w:r w:rsidRPr="00D36613">
                        <w:t xml:space="preserve">, </w:t>
                      </w:r>
                      <w:proofErr w:type="spellStart"/>
                      <w:r w:rsidRPr="00D36613">
                        <w:t>nunc</w:t>
                      </w:r>
                      <w:proofErr w:type="spellEnd"/>
                      <w:r w:rsidRPr="00D36613">
                        <w:t xml:space="preserve"> a </w:t>
                      </w:r>
                      <w:proofErr w:type="spellStart"/>
                      <w:r w:rsidRPr="00D36613">
                        <w:t>placerat</w:t>
                      </w:r>
                      <w:proofErr w:type="spellEnd"/>
                      <w:r w:rsidRPr="00D36613">
                        <w:t xml:space="preserve"> pharetra, </w:t>
                      </w:r>
                      <w:proofErr w:type="spellStart"/>
                      <w:r w:rsidRPr="00D36613">
                        <w:t>sem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nisl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ornare</w:t>
                      </w:r>
                      <w:proofErr w:type="spellEnd"/>
                      <w:r w:rsidRPr="00D36613">
                        <w:t xml:space="preserve"> </w:t>
                      </w:r>
                      <w:proofErr w:type="spellStart"/>
                      <w:r w:rsidRPr="00D36613">
                        <w:t>lectus</w:t>
                      </w:r>
                      <w:proofErr w:type="spellEnd"/>
                      <w:r w:rsidRPr="00D36613">
                        <w:t xml:space="preserve">, </w:t>
                      </w:r>
                      <w:r>
                        <w:t xml:space="preserve">et </w:t>
                      </w:r>
                      <w:proofErr w:type="spellStart"/>
                      <w:r>
                        <w:t>venenatis</w:t>
                      </w:r>
                      <w:proofErr w:type="spellEnd"/>
                      <w:r>
                        <w:t xml:space="preserve"> ipsum </w:t>
                      </w:r>
                      <w:proofErr w:type="spellStart"/>
                      <w:r>
                        <w:t>tortor</w:t>
                      </w:r>
                      <w:proofErr w:type="spellEnd"/>
                      <w:r>
                        <w:t xml:space="preserve"> id </w:t>
                      </w:r>
                      <w:proofErr w:type="spellStart"/>
                      <w:r>
                        <w:t>leo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32F">
        <w:rPr>
          <w:noProof/>
          <w:snapToGrid/>
          <w:lang w:val="de-DE" w:eastAsia="de-D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D8FF333" wp14:editId="1671F3E6">
                <wp:simplePos x="0" y="0"/>
                <wp:positionH relativeFrom="page">
                  <wp:posOffset>4052570</wp:posOffset>
                </wp:positionH>
                <wp:positionV relativeFrom="page">
                  <wp:posOffset>528955</wp:posOffset>
                </wp:positionV>
                <wp:extent cx="5852795" cy="3460115"/>
                <wp:effectExtent l="0" t="0" r="0" b="0"/>
                <wp:wrapNone/>
                <wp:docPr id="8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795" cy="346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F5988" w14:textId="77777777" w:rsidR="00D36613" w:rsidRPr="00CD6E2D" w:rsidRDefault="00C7504E" w:rsidP="00CD6E2D">
                            <w:pPr>
                              <w:pStyle w:val="berschrift2"/>
                              <w:rPr>
                                <w:sz w:val="24"/>
                                <w:szCs w:val="24"/>
                              </w:rPr>
                            </w:pPr>
                            <w:r w:rsidRPr="00CD6E2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D6E2D">
                              <w:rPr>
                                <w:sz w:val="24"/>
                                <w:szCs w:val="24"/>
                              </w:rPr>
                              <w:t>Unsere</w:t>
                            </w:r>
                            <w:proofErr w:type="spellEnd"/>
                            <w:r w:rsidRPr="00CD6E2D">
                              <w:rPr>
                                <w:sz w:val="24"/>
                                <w:szCs w:val="24"/>
                              </w:rPr>
                              <w:t xml:space="preserve"> Module</w:t>
                            </w:r>
                          </w:p>
                          <w:p w14:paraId="646A8AC6" w14:textId="77777777" w:rsidR="00CC4670" w:rsidRDefault="00CC4670" w:rsidP="00D36613">
                            <w:pPr>
                              <w:pStyle w:val="HeadingText"/>
                            </w:pPr>
                          </w:p>
                          <w:p w14:paraId="665ABBFF" w14:textId="77777777" w:rsidR="00CC4670" w:rsidRDefault="00CC4670" w:rsidP="00D36613">
                            <w:pPr>
                              <w:pStyle w:val="HeadingText"/>
                            </w:pPr>
                          </w:p>
                          <w:p w14:paraId="41EB1F52" w14:textId="77777777" w:rsidR="00D36613" w:rsidRDefault="0036232F" w:rsidP="0036232F">
                            <w:pPr>
                              <w:pStyle w:val="Textkrper"/>
                              <w:ind w:right="-3415"/>
                            </w:pPr>
                            <w:r>
                              <w:rPr>
                                <w:noProof/>
                                <w:snapToGrid/>
                                <w:lang w:val="de-DE" w:eastAsia="de-DE"/>
                              </w:rPr>
                              <w:drawing>
                                <wp:inline distT="0" distB="0" distL="0" distR="0" wp14:anchorId="713AB3A7" wp14:editId="740AF91D">
                                  <wp:extent cx="5514975" cy="2218050"/>
                                  <wp:effectExtent l="0" t="0" r="0" b="0"/>
                                  <wp:docPr id="77" name="Grafik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9514" cy="2292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19.1pt;margin-top:41.65pt;width:460.85pt;height:27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yHnugIAAMM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" filled="f" stroked="f">
                <v:textbox>
                  <w:txbxContent>
                    <w:p w:rsidR="00D36613" w:rsidRPr="00CD6E2D" w:rsidRDefault="00C7504E" w:rsidP="00CD6E2D">
                      <w:pPr>
                        <w:pStyle w:val="berschrift2"/>
                        <w:rPr>
                          <w:sz w:val="24"/>
                          <w:szCs w:val="24"/>
                        </w:rPr>
                      </w:pPr>
                      <w:r w:rsidRPr="00CD6E2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D6E2D">
                        <w:rPr>
                          <w:sz w:val="24"/>
                          <w:szCs w:val="24"/>
                        </w:rPr>
                        <w:t>Unsere</w:t>
                      </w:r>
                      <w:proofErr w:type="spellEnd"/>
                      <w:r w:rsidRPr="00CD6E2D">
                        <w:rPr>
                          <w:sz w:val="24"/>
                          <w:szCs w:val="24"/>
                        </w:rPr>
                        <w:t xml:space="preserve"> Module</w:t>
                      </w:r>
                    </w:p>
                    <w:p w:rsidR="00CC4670" w:rsidRDefault="00CC4670" w:rsidP="00D36613">
                      <w:pPr>
                        <w:pStyle w:val="HeadingText"/>
                      </w:pPr>
                    </w:p>
                    <w:p w:rsidR="00CC4670" w:rsidRDefault="00CC4670" w:rsidP="00D36613">
                      <w:pPr>
                        <w:pStyle w:val="HeadingText"/>
                      </w:pPr>
                    </w:p>
                    <w:p w:rsidR="00D36613" w:rsidRDefault="0036232F" w:rsidP="0036232F">
                      <w:pPr>
                        <w:pStyle w:val="Textkrper"/>
                        <w:ind w:right="-3415"/>
                      </w:pPr>
                      <w:r>
                        <w:rPr>
                          <w:noProof/>
                          <w:snapToGrid/>
                          <w:lang w:val="de-DE" w:eastAsia="de-DE"/>
                        </w:rPr>
                        <w:drawing>
                          <wp:inline distT="0" distB="0" distL="0" distR="0" wp14:anchorId="2E6B7D70" wp14:editId="0C012D76">
                            <wp:extent cx="5514975" cy="2218050"/>
                            <wp:effectExtent l="0" t="0" r="0" b="0"/>
                            <wp:docPr id="77" name="Grafik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9514" cy="2292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32F">
        <w:rPr>
          <w:noProof/>
          <w:snapToGrid/>
          <w:lang w:val="de-DE"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A68883" wp14:editId="0BCFC7C9">
                <wp:simplePos x="0" y="0"/>
                <wp:positionH relativeFrom="page">
                  <wp:posOffset>7186930</wp:posOffset>
                </wp:positionH>
                <wp:positionV relativeFrom="page">
                  <wp:posOffset>526415</wp:posOffset>
                </wp:positionV>
                <wp:extent cx="2626995" cy="6320790"/>
                <wp:effectExtent l="0" t="0" r="0" b="0"/>
                <wp:wrapNone/>
                <wp:docPr id="8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995" cy="632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00132" w14:textId="77777777" w:rsidR="00CC4670" w:rsidRDefault="00CC4670">
                            <w:pPr>
                              <w:pStyle w:val="HeadingText"/>
                            </w:pPr>
                          </w:p>
                          <w:p w14:paraId="7A9AAF4E" w14:textId="77777777" w:rsidR="00C7504E" w:rsidRDefault="00C7504E">
                            <w:pPr>
                              <w:pStyle w:val="HeadingText"/>
                            </w:pPr>
                          </w:p>
                          <w:p w14:paraId="1B4442DE" w14:textId="77777777" w:rsidR="00C7504E" w:rsidRDefault="00C7504E">
                            <w:pPr>
                              <w:pStyle w:val="HeadingText"/>
                            </w:pPr>
                          </w:p>
                          <w:p w14:paraId="24C5F81F" w14:textId="77777777" w:rsidR="00C7504E" w:rsidRDefault="00C7504E">
                            <w:pPr>
                              <w:pStyle w:val="HeadingText"/>
                            </w:pPr>
                          </w:p>
                          <w:p w14:paraId="59CC7CF3" w14:textId="77777777" w:rsidR="00C7504E" w:rsidRDefault="00C7504E">
                            <w:pPr>
                              <w:pStyle w:val="HeadingText"/>
                            </w:pPr>
                          </w:p>
                          <w:p w14:paraId="14E25F41" w14:textId="77777777" w:rsidR="00C7504E" w:rsidRDefault="00C7504E">
                            <w:pPr>
                              <w:pStyle w:val="HeadingText"/>
                            </w:pPr>
                          </w:p>
                          <w:p w14:paraId="4B6D0672" w14:textId="77777777" w:rsidR="00C7504E" w:rsidRDefault="00C7504E">
                            <w:pPr>
                              <w:pStyle w:val="HeadingText"/>
                            </w:pPr>
                          </w:p>
                          <w:p w14:paraId="309D2858" w14:textId="77777777" w:rsidR="00C7504E" w:rsidRDefault="00C7504E">
                            <w:pPr>
                              <w:pStyle w:val="HeadingText"/>
                            </w:pPr>
                          </w:p>
                          <w:p w14:paraId="18218526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8FDB9BA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8CAF3E2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CFADA60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E987455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9B3CA74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16A9B6F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1D9BC41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917D5AB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26CC29B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172AB12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719A7A2" w14:textId="77777777" w:rsidR="0036232F" w:rsidRPr="0036232F" w:rsidRDefault="0036232F" w:rsidP="0036232F">
                            <w:pPr>
                              <w:pStyle w:val="Funotentext"/>
                              <w:rPr>
                                <w:sz w:val="16"/>
                                <w:szCs w:val="16"/>
                              </w:rPr>
                            </w:pPr>
                            <w:r w:rsidRPr="0036232F">
                              <w:rPr>
                                <w:rStyle w:val="Funotenzeichen"/>
                                <w:sz w:val="16"/>
                                <w:szCs w:val="16"/>
                              </w:rPr>
                              <w:footnoteRef/>
                            </w:r>
                            <w:r w:rsidRPr="0036232F">
                              <w:rPr>
                                <w:sz w:val="16"/>
                                <w:szCs w:val="16"/>
                              </w:rPr>
                              <w:t xml:space="preserve"> Im Modul 1 ist es möglich, andere Abhol- oder </w:t>
                            </w:r>
                            <w:proofErr w:type="spellStart"/>
                            <w:r w:rsidRPr="0036232F">
                              <w:rPr>
                                <w:sz w:val="16"/>
                                <w:szCs w:val="16"/>
                              </w:rPr>
                              <w:t>Busbringzeiten</w:t>
                            </w:r>
                            <w:proofErr w:type="spellEnd"/>
                            <w:r w:rsidRPr="0036232F">
                              <w:rPr>
                                <w:sz w:val="16"/>
                                <w:szCs w:val="16"/>
                              </w:rPr>
                              <w:t xml:space="preserve"> mit dem Betreuungspersonal abzusprechen oder das Kind vom Mittagessen abzumelden. Die Kosten für Essen und Trinken sind obligatorisch.</w:t>
                            </w:r>
                          </w:p>
                          <w:p w14:paraId="6E40C060" w14:textId="77777777" w:rsidR="0036232F" w:rsidRPr="0036232F" w:rsidRDefault="0036232F" w:rsidP="0036232F">
                            <w:pPr>
                              <w:pStyle w:val="Funotentext"/>
                              <w:ind w:left="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Funotenzeichen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36232F">
                              <w:rPr>
                                <w:sz w:val="16"/>
                                <w:szCs w:val="16"/>
                              </w:rPr>
                              <w:t>Ab dem 2. Kind in der Betreuung reduzieren sich die Beiträge für das Geschwisterkind.</w:t>
                            </w:r>
                          </w:p>
                          <w:p w14:paraId="45210A80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F9CB26F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760F4F" w14:textId="77777777" w:rsidR="0036232F" w:rsidRDefault="0036232F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1363260" w14:textId="77777777" w:rsidR="00CC4670" w:rsidRPr="00C7504E" w:rsidRDefault="00C7504E" w:rsidP="00CC4670">
                            <w:pPr>
                              <w:pStyle w:val="HeadingTex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Zu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jedem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Modul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ist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ein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jährlich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zu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zahlender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Beitrag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für den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Fördereverein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von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derzeit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mindestens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gram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30,-</w:t>
                            </w:r>
                            <w:proofErr w:type="gram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 xml:space="preserve"> € </w:t>
                            </w:r>
                            <w:proofErr w:type="spellStart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obligatorisch</w:t>
                            </w:r>
                            <w:proofErr w:type="spellEnd"/>
                            <w:r w:rsidRPr="00C7504E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37375D33" w14:textId="77777777" w:rsidR="00CC4670" w:rsidRDefault="00CC4670" w:rsidP="00CC4670">
                            <w:pPr>
                              <w:pStyle w:val="Textkrp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565.9pt;margin-top:41.45pt;width:206.85pt;height:497.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7BXvA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" filled="f" stroked="f">
                <v:textbox>
                  <w:txbxContent>
                    <w:p w:rsidR="00CC4670" w:rsidRDefault="00CC4670">
                      <w:pPr>
                        <w:pStyle w:val="HeadingText"/>
                      </w:pPr>
                    </w:p>
                    <w:p w:rsidR="00C7504E" w:rsidRDefault="00C7504E">
                      <w:pPr>
                        <w:pStyle w:val="HeadingText"/>
                      </w:pPr>
                    </w:p>
                    <w:p w:rsidR="00C7504E" w:rsidRDefault="00C7504E">
                      <w:pPr>
                        <w:pStyle w:val="HeadingText"/>
                      </w:pPr>
                    </w:p>
                    <w:p w:rsidR="00C7504E" w:rsidRDefault="00C7504E">
                      <w:pPr>
                        <w:pStyle w:val="HeadingText"/>
                      </w:pPr>
                    </w:p>
                    <w:p w:rsidR="00C7504E" w:rsidRDefault="00C7504E">
                      <w:pPr>
                        <w:pStyle w:val="HeadingText"/>
                      </w:pPr>
                    </w:p>
                    <w:p w:rsidR="00C7504E" w:rsidRDefault="00C7504E">
                      <w:pPr>
                        <w:pStyle w:val="HeadingText"/>
                      </w:pPr>
                    </w:p>
                    <w:p w:rsidR="00C7504E" w:rsidRDefault="00C7504E">
                      <w:pPr>
                        <w:pStyle w:val="HeadingText"/>
                      </w:pPr>
                    </w:p>
                    <w:p w:rsidR="00C7504E" w:rsidRDefault="00C7504E">
                      <w:pPr>
                        <w:pStyle w:val="HeadingText"/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Pr="0036232F" w:rsidRDefault="0036232F" w:rsidP="0036232F">
                      <w:pPr>
                        <w:pStyle w:val="Funotentext"/>
                        <w:rPr>
                          <w:sz w:val="16"/>
                          <w:szCs w:val="16"/>
                        </w:rPr>
                      </w:pPr>
                      <w:r w:rsidRPr="0036232F">
                        <w:rPr>
                          <w:rStyle w:val="Funotenzeichen"/>
                          <w:sz w:val="16"/>
                          <w:szCs w:val="16"/>
                        </w:rPr>
                        <w:footnoteRef/>
                      </w:r>
                      <w:r w:rsidRPr="0036232F">
                        <w:rPr>
                          <w:sz w:val="16"/>
                          <w:szCs w:val="16"/>
                        </w:rPr>
                        <w:t xml:space="preserve"> Im Modul 1 ist es möglich, andere Abhol- oder </w:t>
                      </w:r>
                      <w:proofErr w:type="spellStart"/>
                      <w:r w:rsidRPr="0036232F">
                        <w:rPr>
                          <w:sz w:val="16"/>
                          <w:szCs w:val="16"/>
                        </w:rPr>
                        <w:t>Busbringzeiten</w:t>
                      </w:r>
                      <w:proofErr w:type="spellEnd"/>
                      <w:r w:rsidRPr="0036232F">
                        <w:rPr>
                          <w:sz w:val="16"/>
                          <w:szCs w:val="16"/>
                        </w:rPr>
                        <w:t xml:space="preserve"> mit dem Betreuungspersonal abzusprechen oder das Kind vom Mittagessen abzumelden. Die Kosten für Essen und Trinken sind obligatorisch.</w:t>
                      </w:r>
                    </w:p>
                    <w:p w:rsidR="0036232F" w:rsidRPr="0036232F" w:rsidRDefault="0036232F" w:rsidP="0036232F">
                      <w:pPr>
                        <w:pStyle w:val="Funotentext"/>
                        <w:ind w:left="0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Funotenzeichen"/>
                          <w:sz w:val="16"/>
                          <w:szCs w:val="16"/>
                        </w:rPr>
                        <w:t xml:space="preserve">2 </w:t>
                      </w:r>
                      <w:r w:rsidRPr="0036232F">
                        <w:rPr>
                          <w:sz w:val="16"/>
                          <w:szCs w:val="16"/>
                        </w:rPr>
                        <w:t>Ab dem 2. Kind in der Betreuung reduzieren sich die Beiträge für das Geschwisterkind.</w:t>
                      </w: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36232F" w:rsidRDefault="0036232F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</w:p>
                    <w:p w:rsidR="00CC4670" w:rsidRPr="00C7504E" w:rsidRDefault="00C7504E" w:rsidP="00CC4670">
                      <w:pPr>
                        <w:pStyle w:val="HeadingText"/>
                        <w:rPr>
                          <w:rFonts w:asciiTheme="minorHAnsi" w:hAnsiTheme="minorHAnsi" w:cstheme="minorHAnsi"/>
                        </w:rPr>
                      </w:pP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Zu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jedem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Modul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ist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ein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jährlich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zu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zahlender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Beitrag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für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den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Fördereverein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von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derzeit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mindestens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30</w:t>
                      </w:r>
                      <w:proofErr w:type="gramStart"/>
                      <w:r w:rsidRPr="00C7504E">
                        <w:rPr>
                          <w:rFonts w:asciiTheme="minorHAnsi" w:hAnsiTheme="minorHAnsi" w:cstheme="minorHAnsi"/>
                        </w:rPr>
                        <w:t>,-</w:t>
                      </w:r>
                      <w:proofErr w:type="gramEnd"/>
                      <w:r w:rsidRPr="00C7504E">
                        <w:rPr>
                          <w:rFonts w:asciiTheme="minorHAnsi" w:hAnsiTheme="minorHAnsi" w:cstheme="minorHAnsi"/>
                        </w:rPr>
                        <w:t xml:space="preserve"> € </w:t>
                      </w:r>
                      <w:proofErr w:type="spellStart"/>
                      <w:r w:rsidRPr="00C7504E">
                        <w:rPr>
                          <w:rFonts w:asciiTheme="minorHAnsi" w:hAnsiTheme="minorHAnsi" w:cstheme="minorHAnsi"/>
                        </w:rPr>
                        <w:t>obligatorisch</w:t>
                      </w:r>
                      <w:proofErr w:type="spellEnd"/>
                      <w:r w:rsidRPr="00C7504E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:rsidR="00CC4670" w:rsidRDefault="00CC4670" w:rsidP="00CC4670">
                      <w:pPr>
                        <w:pStyle w:val="Textkrper"/>
                        <w:rPr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40269" w:rsidSect="00AE53F7">
      <w:footerReference w:type="default" r:id="rId25"/>
      <w:type w:val="continuous"/>
      <w:pgSz w:w="15840" w:h="12240" w:orient="landscape" w:code="1"/>
      <w:pgMar w:top="792" w:right="792" w:bottom="792" w:left="792" w:header="720" w:footer="1080" w:gutter="0"/>
      <w:pgNumType w:start="1"/>
      <w:cols w:space="720"/>
      <w:noEndnote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BB74F" w14:textId="77777777" w:rsidR="007931B7" w:rsidRDefault="007931B7">
      <w:r>
        <w:separator/>
      </w:r>
    </w:p>
  </w:endnote>
  <w:endnote w:type="continuationSeparator" w:id="0">
    <w:p w14:paraId="39C034A5" w14:textId="77777777" w:rsidR="007931B7" w:rsidRDefault="00793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838DE" w14:textId="77777777" w:rsidR="00940269" w:rsidRDefault="0036232F">
    <w:pPr>
      <w:tabs>
        <w:tab w:val="center" w:pos="4320"/>
        <w:tab w:val="right" w:pos="8640"/>
      </w:tabs>
      <w:rPr>
        <w:kern w:val="0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71EC779" wp14:editId="62D72CDE">
          <wp:simplePos x="0" y="0"/>
          <wp:positionH relativeFrom="margin">
            <wp:posOffset>-932180</wp:posOffset>
          </wp:positionH>
          <wp:positionV relativeFrom="margin">
            <wp:posOffset>6310630</wp:posOffset>
          </wp:positionV>
          <wp:extent cx="13511530" cy="1564005"/>
          <wp:effectExtent l="0" t="0" r="0" b="0"/>
          <wp:wrapSquare wrapText="bothSides"/>
          <wp:docPr id="78" name="Bild 1" descr="matite-s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ite-sf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530" cy="156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2A71D8" w14:textId="77777777" w:rsidR="00A40CD6" w:rsidRDefault="00A40CD6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0BECC" w14:textId="77777777" w:rsidR="007931B7" w:rsidRDefault="007931B7">
      <w:r>
        <w:separator/>
      </w:r>
    </w:p>
  </w:footnote>
  <w:footnote w:type="continuationSeparator" w:id="0">
    <w:p w14:paraId="2DB0A029" w14:textId="77777777" w:rsidR="007931B7" w:rsidRDefault="007931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984F7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082846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841B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226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924F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DA506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887E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42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B44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91CA5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703281">
    <w:abstractNumId w:val="9"/>
  </w:num>
  <w:num w:numId="2" w16cid:durableId="247496510">
    <w:abstractNumId w:val="7"/>
  </w:num>
  <w:num w:numId="3" w16cid:durableId="1963804720">
    <w:abstractNumId w:val="6"/>
  </w:num>
  <w:num w:numId="4" w16cid:durableId="730691589">
    <w:abstractNumId w:val="5"/>
  </w:num>
  <w:num w:numId="5" w16cid:durableId="1663581104">
    <w:abstractNumId w:val="4"/>
  </w:num>
  <w:num w:numId="6" w16cid:durableId="2004164688">
    <w:abstractNumId w:val="8"/>
  </w:num>
  <w:num w:numId="7" w16cid:durableId="1621179969">
    <w:abstractNumId w:val="3"/>
  </w:num>
  <w:num w:numId="8" w16cid:durableId="484586351">
    <w:abstractNumId w:val="2"/>
  </w:num>
  <w:num w:numId="9" w16cid:durableId="861935039">
    <w:abstractNumId w:val="1"/>
  </w:num>
  <w:num w:numId="10" w16cid:durableId="105389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78"/>
  <w:drawingGridVerticalSpacing w:val="106"/>
  <w:displayHorizontalDrawingGridEvery w:val="0"/>
  <w:displayVerticalDrawingGridEvery w:val="2"/>
  <w:doNotShadeFormData/>
  <w:noPunctuationKerning/>
  <w:characterSpacingControl w:val="doNotCompress"/>
  <w:hdrShapeDefaults>
    <o:shapedefaults v:ext="edit" spidmax="2050">
      <o:colormru v:ext="edit" colors="#ffe947,#fff293,#efefce,#ce6331,#c50010,#002194,#6b736b,#e1ce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6"/>
    <w:docVar w:name="FormatFile" w:val="wkthmCER.fmt"/>
    <w:docVar w:name="MSWorksKeywords0" w:val=" "/>
    <w:docVar w:name="StylePos" w:val="-1"/>
    <w:docVar w:name="StyleSet" w:val="12"/>
  </w:docVars>
  <w:rsids>
    <w:rsidRoot w:val="008803B1"/>
    <w:rsid w:val="00102A44"/>
    <w:rsid w:val="00143A4B"/>
    <w:rsid w:val="00197F5E"/>
    <w:rsid w:val="002F4D01"/>
    <w:rsid w:val="00343ECB"/>
    <w:rsid w:val="0036232F"/>
    <w:rsid w:val="006077B2"/>
    <w:rsid w:val="006E6003"/>
    <w:rsid w:val="007931B7"/>
    <w:rsid w:val="0084402C"/>
    <w:rsid w:val="0085169F"/>
    <w:rsid w:val="00855855"/>
    <w:rsid w:val="00863B41"/>
    <w:rsid w:val="008803B1"/>
    <w:rsid w:val="00940269"/>
    <w:rsid w:val="0095208D"/>
    <w:rsid w:val="00997FED"/>
    <w:rsid w:val="00A31D8B"/>
    <w:rsid w:val="00A40CD6"/>
    <w:rsid w:val="00AE39B2"/>
    <w:rsid w:val="00AE53F7"/>
    <w:rsid w:val="00B85DD4"/>
    <w:rsid w:val="00BA130A"/>
    <w:rsid w:val="00C7504E"/>
    <w:rsid w:val="00CB0D2D"/>
    <w:rsid w:val="00CC4670"/>
    <w:rsid w:val="00CD6E2D"/>
    <w:rsid w:val="00D36613"/>
    <w:rsid w:val="00D96D65"/>
    <w:rsid w:val="00DF0FCF"/>
    <w:rsid w:val="00DF1ECB"/>
    <w:rsid w:val="00DF2F6E"/>
    <w:rsid w:val="00FA4C07"/>
    <w:rsid w:val="00FE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e947,#fff293,#efefce,#ce6331,#c50010,#002194,#6b736b,#e1ce00"/>
    </o:shapedefaults>
    <o:shapelayout v:ext="edit">
      <o:idmap v:ext="edit" data="2"/>
    </o:shapelayout>
  </w:shapeDefaults>
  <w:decimalSymbol w:val=","/>
  <w:listSeparator w:val=";"/>
  <w14:docId w14:val="7DF64010"/>
  <w15:docId w15:val="{FCDDAB7B-6AC4-4509-B9AD-7D184037B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E53F7"/>
    <w:pPr>
      <w:widowControl w:val="0"/>
    </w:pPr>
    <w:rPr>
      <w:snapToGrid w:val="0"/>
      <w:kern w:val="28"/>
      <w:lang w:val="en-US" w:eastAsia="en-US"/>
    </w:rPr>
  </w:style>
  <w:style w:type="paragraph" w:styleId="berschrift1">
    <w:name w:val="heading 1"/>
    <w:basedOn w:val="Standard"/>
    <w:next w:val="Standard"/>
    <w:qFormat/>
    <w:rsid w:val="00AE53F7"/>
    <w:pPr>
      <w:keepNext/>
      <w:shd w:val="solid" w:color="auto" w:fill="auto"/>
      <w:ind w:left="994" w:right="1008"/>
      <w:jc w:val="center"/>
      <w:outlineLvl w:val="0"/>
    </w:pPr>
    <w:rPr>
      <w:rFonts w:ascii="Edwardian Script ITC" w:hAnsi="Edwardian Script ITC"/>
      <w:color w:val="800000"/>
      <w:sz w:val="90"/>
    </w:rPr>
  </w:style>
  <w:style w:type="paragraph" w:styleId="berschrift2">
    <w:name w:val="heading 2"/>
    <w:basedOn w:val="Standard"/>
    <w:next w:val="Standard"/>
    <w:qFormat/>
    <w:rsid w:val="00AE53F7"/>
    <w:pPr>
      <w:keepNext/>
      <w:outlineLvl w:val="1"/>
    </w:pPr>
    <w:rPr>
      <w:rFonts w:ascii="Impact" w:hAnsi="Impact"/>
      <w:color w:val="000080"/>
      <w:sz w:val="36"/>
    </w:rPr>
  </w:style>
  <w:style w:type="paragraph" w:styleId="berschrift3">
    <w:name w:val="heading 3"/>
    <w:basedOn w:val="Standard"/>
    <w:next w:val="Standard"/>
    <w:link w:val="berschrift3Zchn"/>
    <w:qFormat/>
    <w:rsid w:val="00AE53F7"/>
    <w:pPr>
      <w:keepNext/>
      <w:jc w:val="center"/>
      <w:outlineLvl w:val="2"/>
    </w:pPr>
    <w:rPr>
      <w:rFonts w:ascii="Impact" w:hAnsi="Impact"/>
      <w:color w:val="000080"/>
      <w:sz w:val="36"/>
    </w:rPr>
  </w:style>
  <w:style w:type="paragraph" w:styleId="berschrift4">
    <w:name w:val="heading 4"/>
    <w:basedOn w:val="Standard"/>
    <w:next w:val="Standard"/>
    <w:qFormat/>
    <w:rsid w:val="00AE53F7"/>
    <w:pPr>
      <w:keepNext/>
      <w:outlineLvl w:val="3"/>
    </w:pPr>
    <w:rPr>
      <w:rFonts w:ascii="Impact" w:hAnsi="Impact"/>
      <w:color w:val="000080"/>
      <w:sz w:val="24"/>
    </w:rPr>
  </w:style>
  <w:style w:type="paragraph" w:styleId="berschrift5">
    <w:name w:val="heading 5"/>
    <w:basedOn w:val="Standard"/>
    <w:next w:val="Standard"/>
    <w:qFormat/>
    <w:rsid w:val="00AE53F7"/>
    <w:pPr>
      <w:keepNext/>
      <w:jc w:val="center"/>
      <w:outlineLvl w:val="4"/>
    </w:pPr>
    <w:rPr>
      <w:rFonts w:ascii="Monotype Corsiva" w:hAnsi="Monotype Corsiva"/>
      <w:color w:val="800000"/>
      <w:sz w:val="28"/>
    </w:rPr>
  </w:style>
  <w:style w:type="paragraph" w:styleId="berschrift6">
    <w:name w:val="heading 6"/>
    <w:basedOn w:val="Standard"/>
    <w:next w:val="Standard"/>
    <w:qFormat/>
    <w:rsid w:val="00AE53F7"/>
    <w:pPr>
      <w:keepNext/>
      <w:outlineLvl w:val="5"/>
    </w:pPr>
    <w:rPr>
      <w:rFonts w:ascii="Arial" w:hAnsi="Arial" w:cs="Arial"/>
      <w:b/>
      <w:bCs/>
      <w:i/>
      <w:i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E53F7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rsid w:val="00AE53F7"/>
    <w:pPr>
      <w:tabs>
        <w:tab w:val="center" w:pos="4320"/>
        <w:tab w:val="right" w:pos="8640"/>
      </w:tabs>
    </w:pPr>
  </w:style>
  <w:style w:type="paragraph" w:customStyle="1" w:styleId="TitleText">
    <w:name w:val="Title Text"/>
    <w:basedOn w:val="Standard"/>
    <w:rsid w:val="00AE53F7"/>
    <w:pPr>
      <w:jc w:val="center"/>
    </w:pPr>
    <w:rPr>
      <w:rFonts w:ascii="Impact" w:hAnsi="Impact"/>
      <w:sz w:val="34"/>
    </w:rPr>
  </w:style>
  <w:style w:type="paragraph" w:customStyle="1" w:styleId="Sub-titleText">
    <w:name w:val="Sub-title Text"/>
    <w:basedOn w:val="Standard"/>
    <w:rsid w:val="00AE53F7"/>
    <w:pPr>
      <w:jc w:val="center"/>
    </w:pPr>
    <w:rPr>
      <w:rFonts w:ascii="Arial" w:hAnsi="Arial" w:cs="Arial"/>
      <w:b/>
      <w:bCs/>
      <w:i/>
      <w:iCs/>
      <w:sz w:val="26"/>
    </w:rPr>
  </w:style>
  <w:style w:type="paragraph" w:customStyle="1" w:styleId="Contact">
    <w:name w:val="Contact"/>
    <w:basedOn w:val="Standard"/>
    <w:rsid w:val="00AE53F7"/>
    <w:pPr>
      <w:widowControl/>
    </w:pPr>
    <w:rPr>
      <w:rFonts w:ascii="Arial" w:hAnsi="Arial" w:cs="Monotype Corsiva"/>
      <w:snapToGrid/>
      <w:kern w:val="0"/>
      <w:sz w:val="16"/>
    </w:rPr>
  </w:style>
  <w:style w:type="paragraph" w:styleId="Textkrper">
    <w:name w:val="Body Text"/>
    <w:basedOn w:val="Standard"/>
    <w:link w:val="TextkrperZchn"/>
    <w:rsid w:val="00AE53F7"/>
    <w:pPr>
      <w:spacing w:after="120"/>
    </w:pPr>
    <w:rPr>
      <w:rFonts w:ascii="Arial" w:hAnsi="Arial" w:cs="Arial"/>
    </w:rPr>
  </w:style>
  <w:style w:type="paragraph" w:customStyle="1" w:styleId="HeadingText">
    <w:name w:val="Heading Text"/>
    <w:basedOn w:val="Standard"/>
    <w:rsid w:val="00AE53F7"/>
    <w:rPr>
      <w:rFonts w:ascii="Impact" w:hAnsi="Impact"/>
      <w:sz w:val="22"/>
    </w:rPr>
  </w:style>
  <w:style w:type="paragraph" w:customStyle="1" w:styleId="Sub-headingText">
    <w:name w:val="Sub-heading Text"/>
    <w:basedOn w:val="Standard"/>
    <w:rsid w:val="00AE53F7"/>
    <w:rPr>
      <w:rFonts w:ascii="Arial" w:hAnsi="Arial" w:cs="Arial"/>
      <w:b/>
      <w:bCs/>
      <w:i/>
      <w:iCs/>
    </w:rPr>
  </w:style>
  <w:style w:type="character" w:customStyle="1" w:styleId="TextkrperZchn">
    <w:name w:val="Textkörper Zchn"/>
    <w:basedOn w:val="Absatz-Standardschriftart"/>
    <w:link w:val="Textkrper"/>
    <w:rsid w:val="00D36613"/>
    <w:rPr>
      <w:rFonts w:ascii="Arial" w:hAnsi="Arial" w:cs="Arial"/>
      <w:snapToGrid w:val="0"/>
      <w:kern w:val="28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467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4670"/>
    <w:rPr>
      <w:rFonts w:ascii="Segoe UI" w:hAnsi="Segoe UI" w:cs="Segoe UI"/>
      <w:snapToGrid w:val="0"/>
      <w:kern w:val="28"/>
      <w:sz w:val="18"/>
      <w:szCs w:val="18"/>
      <w:lang w:val="en-US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6232F"/>
    <w:pPr>
      <w:widowControl/>
      <w:ind w:left="10" w:hanging="10"/>
    </w:pPr>
    <w:rPr>
      <w:rFonts w:ascii="Calibri" w:eastAsia="Calibri" w:hAnsi="Calibri" w:cs="Calibri"/>
      <w:snapToGrid/>
      <w:color w:val="000000"/>
      <w:kern w:val="0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6232F"/>
    <w:rPr>
      <w:rFonts w:ascii="Calibri" w:eastAsia="Calibri" w:hAnsi="Calibri" w:cs="Calibri"/>
      <w:color w:val="000000"/>
    </w:rPr>
  </w:style>
  <w:style w:type="character" w:styleId="Funotenzeichen">
    <w:name w:val="footnote reference"/>
    <w:basedOn w:val="Absatz-Standardschriftart"/>
    <w:uiPriority w:val="99"/>
    <w:semiHidden/>
    <w:unhideWhenUsed/>
    <w:rsid w:val="0036232F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rsid w:val="00D96D65"/>
    <w:rPr>
      <w:rFonts w:ascii="Impact" w:hAnsi="Impact"/>
      <w:snapToGrid w:val="0"/>
      <w:color w:val="000080"/>
      <w:kern w:val="28"/>
      <w:sz w:val="3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Faltblatt\Crayon%20Tri-Fold%20Brochur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CFC3E-4CE4-48AF-8963-B24D3D29D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Crayon Tri-Fold Brochure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Crayon Tri-Fold Brochure</vt:lpstr>
      <vt:lpstr>KMT</vt:lpstr>
    </vt:vector>
  </TitlesOfParts>
  <Company>KMT Software, Inc.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Crayon Tri-Fold Brochure</dc:title>
  <dc:subject>Crayon Tri-Fold Brochure</dc:subject>
  <dc:creator>Sejla</dc:creator>
  <cp:keywords>trifold brochures sheet sheets information pamphlet company profile leaflet three columns</cp:keywords>
  <dc:description>Use this template to create your own personal company or product brochure. Especially designed with three folds.</dc:description>
  <cp:lastModifiedBy>Julia Aull</cp:lastModifiedBy>
  <cp:revision>2</cp:revision>
  <cp:lastPrinted>2022-05-04T06:20:00Z</cp:lastPrinted>
  <dcterms:created xsi:type="dcterms:W3CDTF">2022-11-19T05:22:00Z</dcterms:created>
  <dcterms:modified xsi:type="dcterms:W3CDTF">2022-11-19T05:22:00Z</dcterms:modified>
  <cp:category>Marketing\Tri-Fold Brochures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 Images licensed from Hemera Technologies, Inc. © 2003. All Rights Reserved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